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670" w:rsidRDefault="0011512A" w:rsidP="00EA3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Владимиру Владимировичу Путину по военным пенсиям и окладам военнослужащих: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8788"/>
        <w:gridCol w:w="5954"/>
      </w:tblGrid>
      <w:tr w:rsidR="0011512A" w:rsidTr="00BC139E">
        <w:tc>
          <w:tcPr>
            <w:tcW w:w="53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88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Вопросы </w:t>
            </w:r>
          </w:p>
        </w:tc>
        <w:tc>
          <w:tcPr>
            <w:tcW w:w="595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Примечания и ссылки</w:t>
            </w:r>
          </w:p>
        </w:tc>
      </w:tr>
      <w:tr w:rsidR="0011512A" w:rsidTr="00BC139E">
        <w:tc>
          <w:tcPr>
            <w:tcW w:w="53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8" w:type="dxa"/>
          </w:tcPr>
          <w:p w:rsidR="0011512A" w:rsidRDefault="0011512A" w:rsidP="0011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512A">
              <w:rPr>
                <w:rFonts w:ascii="Times New Roman" w:hAnsi="Times New Roman" w:cs="Times New Roman"/>
                <w:sz w:val="28"/>
                <w:szCs w:val="28"/>
              </w:rPr>
              <w:t>Почему пенсии военнослужащих сравнивают с гражданскими пенсиями, а не с пенсиями гражданских госслужащих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512A">
              <w:rPr>
                <w:rFonts w:ascii="Times New Roman" w:hAnsi="Times New Roman" w:cs="Times New Roman"/>
                <w:sz w:val="28"/>
                <w:szCs w:val="28"/>
              </w:rPr>
              <w:t xml:space="preserve">(судей и депутатов)?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Сравнивать военные пенсии и гражданские нельзя, так как гражданские получают пенсию за работу в определённое время и свободны в принятии решений по работе, а военнослужащие СЛУЖАТ круглосуточно и они подневольные люди.</w:t>
            </w:r>
          </w:p>
        </w:tc>
      </w:tr>
      <w:tr w:rsidR="0011512A" w:rsidTr="00BC139E">
        <w:tc>
          <w:tcPr>
            <w:tcW w:w="53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8" w:type="dxa"/>
          </w:tcPr>
          <w:p w:rsidR="0011512A" w:rsidRDefault="0011512A" w:rsidP="0011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512A">
              <w:rPr>
                <w:rFonts w:ascii="Times New Roman" w:hAnsi="Times New Roman" w:cs="Times New Roman"/>
                <w:sz w:val="28"/>
                <w:szCs w:val="28"/>
              </w:rPr>
              <w:t>Почему гражданским из года в год с 2013 года повышают пенсии на 4-11,4 процентов, а военным пенсионерам всего на 3-</w:t>
            </w:r>
            <w:bookmarkStart w:id="0" w:name="_GoBack"/>
            <w:bookmarkEnd w:id="0"/>
            <w:r w:rsidRPr="0011512A">
              <w:rPr>
                <w:rFonts w:ascii="Times New Roman" w:hAnsi="Times New Roman" w:cs="Times New Roman"/>
                <w:sz w:val="28"/>
                <w:szCs w:val="28"/>
              </w:rPr>
              <w:t>8,33 %, а соотношение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11512A">
              <w:rPr>
                <w:rFonts w:ascii="Times New Roman" w:hAnsi="Times New Roman" w:cs="Times New Roman"/>
                <w:sz w:val="28"/>
                <w:szCs w:val="28"/>
              </w:rPr>
              <w:t xml:space="preserve"> по мнению Правительства всё не меняется и равно 1,7? Хотя при сравнении повышений за этот период соотношение упало до 1,5.</w:t>
            </w:r>
          </w:p>
        </w:tc>
        <w:tc>
          <w:tcPr>
            <w:tcW w:w="5954" w:type="dxa"/>
          </w:tcPr>
          <w:p w:rsidR="0011512A" w:rsidRDefault="0011512A" w:rsidP="00EA3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с 2021 году станет 1,46. Так как гражданские пенсии повысят на 6,3 %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военные всего на 3 %.</w:t>
            </w:r>
          </w:p>
        </w:tc>
      </w:tr>
      <w:tr w:rsidR="0011512A" w:rsidTr="00BC139E">
        <w:tc>
          <w:tcPr>
            <w:tcW w:w="53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8" w:type="dxa"/>
          </w:tcPr>
          <w:p w:rsidR="0011512A" w:rsidRDefault="0011512A" w:rsidP="0011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512A">
              <w:rPr>
                <w:rFonts w:ascii="Times New Roman" w:hAnsi="Times New Roman" w:cs="Times New Roman"/>
                <w:sz w:val="28"/>
                <w:szCs w:val="28"/>
              </w:rPr>
              <w:t xml:space="preserve">Почему у госслужащих с аналогичным званием, должностью и максимальной выслугой, как у военных пенсии почти в два раза выше?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Почему при расчёте пенсий госслужащим учитывают </w:t>
            </w:r>
            <w:r w:rsidR="00E02E48">
              <w:rPr>
                <w:rFonts w:ascii="Times New Roman" w:hAnsi="Times New Roman" w:cs="Times New Roman"/>
                <w:sz w:val="28"/>
                <w:szCs w:val="28"/>
              </w:rPr>
              <w:t>все,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они получают за год, а военным пенсионерам только в расчёт пенсии идёт голый оклад и процентная надбавка за выслугу лет, а не общий объем денежного содержания военнослужащего?</w:t>
            </w:r>
          </w:p>
        </w:tc>
        <w:tc>
          <w:tcPr>
            <w:tcW w:w="595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512A">
              <w:rPr>
                <w:rFonts w:ascii="Times New Roman" w:hAnsi="Times New Roman" w:cs="Times New Roman"/>
                <w:sz w:val="28"/>
                <w:szCs w:val="28"/>
              </w:rPr>
              <w:t>У гражданских госслужащих не особый вид службы, как у военных.</w:t>
            </w:r>
          </w:p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Сравнивать надо с аналогичными званиями и должностями. </w:t>
            </w:r>
          </w:p>
        </w:tc>
      </w:tr>
      <w:tr w:rsidR="0011512A" w:rsidTr="00BC139E">
        <w:tc>
          <w:tcPr>
            <w:tcW w:w="534" w:type="dxa"/>
          </w:tcPr>
          <w:p w:rsidR="0011512A" w:rsidRDefault="00E02E48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8" w:type="dxa"/>
          </w:tcPr>
          <w:p w:rsidR="00E02E48" w:rsidRPr="00E02E48" w:rsidRDefault="00E02E48" w:rsidP="00E02E4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Почему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Министерство Финансов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 объявил о том, что военные пенсии повышаются "опережающими темпами" и тем самым разрешил не увеличивать понижающий коэффициент? Это привело снова к увеличению срока доведения понижающего коэффициента до 100%, </w:t>
            </w:r>
            <w:r w:rsidRPr="00E02E48">
              <w:rPr>
                <w:rFonts w:ascii="Times New Roman" w:hAnsi="Times New Roman" w:cs="Times New Roman"/>
                <w:b/>
                <w:sz w:val="28"/>
                <w:szCs w:val="28"/>
              </w:rPr>
              <w:t>снизив достигнутый уровень.</w:t>
            </w:r>
          </w:p>
          <w:p w:rsidR="0011512A" w:rsidRDefault="0011512A" w:rsidP="00E02E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1512A" w:rsidRDefault="00E02E48" w:rsidP="00E02E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54% денежного довольствия для исчисления пенсий 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 сверх 2% процентов в определенные года привело </w:t>
            </w:r>
            <w:r w:rsidRPr="00E02E48">
              <w:rPr>
                <w:rFonts w:ascii="Times New Roman" w:hAnsi="Times New Roman" w:cs="Times New Roman"/>
                <w:b/>
                <w:sz w:val="28"/>
                <w:szCs w:val="28"/>
              </w:rPr>
              <w:t>к уменьшению времени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 доведения денежного довольствия для исчисления пенсии до 100%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несколько лет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1512A" w:rsidTr="00BC139E">
        <w:tc>
          <w:tcPr>
            <w:tcW w:w="534" w:type="dxa"/>
          </w:tcPr>
          <w:p w:rsidR="0011512A" w:rsidRDefault="00E02E48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788" w:type="dxa"/>
          </w:tcPr>
          <w:p w:rsidR="0011512A" w:rsidRDefault="00E02E48" w:rsidP="00E02E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Когда вернут, </w:t>
            </w:r>
            <w:r w:rsidRPr="00E02E48">
              <w:rPr>
                <w:rFonts w:ascii="Times New Roman" w:hAnsi="Times New Roman" w:cs="Times New Roman"/>
                <w:b/>
                <w:sz w:val="28"/>
                <w:szCs w:val="28"/>
              </w:rPr>
              <w:t>по окончании приостановления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 ч. 2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43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Закона 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 xml:space="preserve">4486-1 «О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пенсионном обеспечении лиц, проходивших военную службу…»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>, в части касающейся ежегодного повышения с 1 января понижающего коэффициента на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, заслуженные и Вами приостановленные денежные средства (часть приостановленной пенсии) за каждый год с 1 января каждого приостановленного года? </w:t>
            </w:r>
          </w:p>
        </w:tc>
        <w:tc>
          <w:tcPr>
            <w:tcW w:w="5954" w:type="dxa"/>
          </w:tcPr>
          <w:p w:rsidR="0011512A" w:rsidRDefault="00E02E48" w:rsidP="003B09E9">
            <w:pPr>
              <w:ind w:left="-57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В закон 4486-1 " </w:t>
            </w:r>
            <w:proofErr w:type="gramStart"/>
            <w:r w:rsidRPr="00E02E48">
              <w:rPr>
                <w:rFonts w:ascii="Times New Roman" w:hAnsi="Times New Roman" w:cs="Times New Roman"/>
                <w:sz w:val="28"/>
                <w:szCs w:val="28"/>
              </w:rPr>
              <w:t>О пенсионом</w:t>
            </w:r>
            <w:proofErr w:type="gramEnd"/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обеспечении лиц, проходивших военную службу..."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>не вносились изменения по компенсации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приостановления за эти периоды или отмене части 2 статьи 43 на приостановленный период. Даже при СССР государство занимало деньги у военнослужащих и пенсионеров </w:t>
            </w:r>
            <w:r w:rsidR="003B09E9">
              <w:rPr>
                <w:rFonts w:ascii="Times New Roman" w:hAnsi="Times New Roman" w:cs="Times New Roman"/>
                <w:sz w:val="28"/>
                <w:szCs w:val="28"/>
              </w:rPr>
              <w:t xml:space="preserve">путём выпуска облигаций и </w:t>
            </w:r>
            <w:r w:rsidR="003B09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выплачивало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их с процентами, а </w:t>
            </w:r>
            <w:r w:rsidR="003B09E9">
              <w:rPr>
                <w:rFonts w:ascii="Times New Roman" w:hAnsi="Times New Roman" w:cs="Times New Roman"/>
                <w:sz w:val="28"/>
                <w:szCs w:val="28"/>
              </w:rPr>
              <w:t>здесь,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09E9">
              <w:rPr>
                <w:rFonts w:ascii="Times New Roman" w:hAnsi="Times New Roman" w:cs="Times New Roman"/>
                <w:sz w:val="28"/>
                <w:szCs w:val="28"/>
              </w:rPr>
              <w:t>получается,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просто отняли и не только не вернули, но и не восстановили </w:t>
            </w:r>
            <w:r w:rsidR="003B09E9">
              <w:rPr>
                <w:rFonts w:ascii="Times New Roman" w:hAnsi="Times New Roman" w:cs="Times New Roman"/>
                <w:sz w:val="28"/>
                <w:szCs w:val="28"/>
              </w:rPr>
              <w:t>уровень,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который должен был </w:t>
            </w:r>
            <w:r w:rsidR="003B09E9">
              <w:rPr>
                <w:rFonts w:ascii="Times New Roman" w:hAnsi="Times New Roman" w:cs="Times New Roman"/>
                <w:sz w:val="28"/>
                <w:szCs w:val="28"/>
              </w:rPr>
              <w:t>стать,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бы не приостанавливали.</w:t>
            </w:r>
          </w:p>
        </w:tc>
      </w:tr>
      <w:tr w:rsidR="0011512A" w:rsidTr="00BC139E">
        <w:tc>
          <w:tcPr>
            <w:tcW w:w="534" w:type="dxa"/>
          </w:tcPr>
          <w:p w:rsidR="0011512A" w:rsidRDefault="003B09E9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8788" w:type="dxa"/>
          </w:tcPr>
          <w:p w:rsidR="0011512A" w:rsidRDefault="003B09E9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>Почему военнослужащим после окончания приостановления индексации окладов, индексацию провели без учёта приостановленных лет? Они что их не заслужили? Раз было приостановление, значит, были средства, которые были приостановлены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(и направлены в другое место экономики страны)</w:t>
            </w: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 xml:space="preserve"> и которые надо вернут или компенсировать. Если этих денег не было, то тогда спрашивается, ЧТО ПРИОСТАНАВЛИВАЛИ?</w:t>
            </w:r>
          </w:p>
        </w:tc>
        <w:tc>
          <w:tcPr>
            <w:tcW w:w="5954" w:type="dxa"/>
          </w:tcPr>
          <w:p w:rsidR="0011512A" w:rsidRDefault="003B09E9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военнослужащие это поймут, то при увольнении они будут закидывать суды исками. </w:t>
            </w:r>
          </w:p>
          <w:p w:rsidR="003B09E9" w:rsidRDefault="003B09E9" w:rsidP="003B0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</w:t>
            </w: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>.9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 xml:space="preserve">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 xml:space="preserve"> ФЗ № 306 «О денежном довольствии военнослужащих…»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 индексации окладов не включили изменение, что «статья </w:t>
            </w:r>
            <w:r w:rsidRPr="003B09E9">
              <w:rPr>
                <w:rFonts w:ascii="Times New Roman" w:hAnsi="Times New Roman" w:cs="Times New Roman"/>
                <w:b/>
                <w:sz w:val="28"/>
                <w:szCs w:val="28"/>
              </w:rPr>
              <w:t>отменена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период от… до…». </w:t>
            </w:r>
          </w:p>
        </w:tc>
      </w:tr>
      <w:tr w:rsidR="0011512A" w:rsidTr="00BC139E">
        <w:tc>
          <w:tcPr>
            <w:tcW w:w="534" w:type="dxa"/>
          </w:tcPr>
          <w:p w:rsidR="0011512A" w:rsidRDefault="003B09E9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788" w:type="dxa"/>
          </w:tcPr>
          <w:p w:rsidR="0011512A" w:rsidRDefault="003B09E9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 xml:space="preserve">Приостановленные 2 процента к понижающему коэффициенту с 1 января каждого года </w:t>
            </w:r>
            <w:r w:rsidRPr="00BC33F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не забудут учесть военкоматы при расчёте пенсий после приостановления</w:t>
            </w: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 xml:space="preserve">? Или придётся вновь судиться за заслуженное и назначенное в новом порядке исчисления военных пенсий ещё в 2012 году? </w:t>
            </w:r>
            <w:r w:rsidRPr="00BC33FC">
              <w:rPr>
                <w:rFonts w:ascii="Times New Roman" w:hAnsi="Times New Roman" w:cs="Times New Roman"/>
                <w:b/>
                <w:sz w:val="28"/>
                <w:szCs w:val="28"/>
              </w:rPr>
              <w:t>А это уже составляет 12 процентов.</w:t>
            </w:r>
          </w:p>
        </w:tc>
        <w:tc>
          <w:tcPr>
            <w:tcW w:w="595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3FC" w:rsidTr="00BC139E">
        <w:tc>
          <w:tcPr>
            <w:tcW w:w="534" w:type="dxa"/>
          </w:tcPr>
          <w:p w:rsidR="00BC33FC" w:rsidRDefault="00BC33FC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788" w:type="dxa"/>
          </w:tcPr>
          <w:p w:rsidR="00BC33FC" w:rsidRPr="003B09E9" w:rsidRDefault="00BC33FC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>Многие военные пенсионеры уже умерли, так и не дождавшись доведения денежного довольствия для исчисления пенсии с 54 процентов до 100%, не пора ли решить это вопрос раз и навсегда?</w:t>
            </w:r>
          </w:p>
        </w:tc>
        <w:tc>
          <w:tcPr>
            <w:tcW w:w="5954" w:type="dxa"/>
          </w:tcPr>
          <w:p w:rsidR="00BC33FC" w:rsidRDefault="00BC33FC" w:rsidP="00BC33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ветеранов уже решили, а когда остальным будут полностью насчитывать. А военным прокурорам, судьям и следователям вообще не вводили 54%.</w:t>
            </w:r>
          </w:p>
        </w:tc>
      </w:tr>
      <w:tr w:rsidR="00BC33FC" w:rsidTr="00BC139E">
        <w:tc>
          <w:tcPr>
            <w:tcW w:w="534" w:type="dxa"/>
          </w:tcPr>
          <w:p w:rsidR="00BC33FC" w:rsidRDefault="00BC33FC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788" w:type="dxa"/>
          </w:tcPr>
          <w:p w:rsidR="00BC33FC" w:rsidRPr="003B09E9" w:rsidRDefault="00BC33FC" w:rsidP="00BC33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>Почему процентную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(месячную)</w:t>
            </w: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 xml:space="preserve"> надбавку за выслугу лет, которую заслужили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 xml:space="preserve"> 2012 году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 xml:space="preserve"> снизили с 70% до 40%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без обоснования</w:t>
            </w: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>. А военным прокурорам оставили?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не ввели порядок обратного её восстановления, как для 54%?</w:t>
            </w:r>
          </w:p>
        </w:tc>
        <w:tc>
          <w:tcPr>
            <w:tcW w:w="5954" w:type="dxa"/>
          </w:tcPr>
          <w:p w:rsidR="00BC33FC" w:rsidRDefault="00BC33FC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3FC" w:rsidTr="00BC139E">
        <w:tc>
          <w:tcPr>
            <w:tcW w:w="534" w:type="dxa"/>
          </w:tcPr>
          <w:p w:rsidR="00BC33FC" w:rsidRDefault="00BC33FC" w:rsidP="00953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788" w:type="dxa"/>
          </w:tcPr>
          <w:p w:rsidR="00BC33FC" w:rsidRPr="003B09E9" w:rsidRDefault="00BC33FC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 xml:space="preserve">Почему правительство так ни разу и не выполнило Ваш Указ №604, о ежегодном повышении военных пенсий на 2% процента сверх инфляции? Вместо этого они заменили Ваш Указ частью 2. </w:t>
            </w:r>
            <w:proofErr w:type="spellStart"/>
            <w:r w:rsidRPr="00BC33FC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spellEnd"/>
            <w:r w:rsidRPr="00BC33FC">
              <w:rPr>
                <w:rFonts w:ascii="Times New Roman" w:hAnsi="Times New Roman" w:cs="Times New Roman"/>
                <w:sz w:val="28"/>
                <w:szCs w:val="28"/>
              </w:rPr>
              <w:t xml:space="preserve"> 43. о повышении понижающего коэффициента на 2 процента ежегодно изданного ранее Вашего Указа. Тем самым выставив Вас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некрасивом виде</w:t>
            </w: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 xml:space="preserve">: получается, что президент издал Указ с процентами меньше чем закон. Так как 2 процента к понижающему коэффициенту 0,54 приводят к увеличению пенсии на 3,7 процента. И понижающий коэффициент с </w:t>
            </w:r>
            <w:r w:rsidRPr="00BC3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доведением его до 100 процентов, это наша заслуженная пенсия без учёта инфляции и Ваших Указанных 2 % сверх инфляции. </w:t>
            </w:r>
          </w:p>
        </w:tc>
        <w:tc>
          <w:tcPr>
            <w:tcW w:w="5954" w:type="dxa"/>
          </w:tcPr>
          <w:p w:rsidR="00BC33FC" w:rsidRDefault="00336E12" w:rsidP="00953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Ваш Указ должен накладываться сверху на заслуженную пенсию, а не растворяться в ней.</w:t>
            </w:r>
          </w:p>
          <w:p w:rsidR="00336E12" w:rsidRDefault="00336E12" w:rsidP="00953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Суды пишут, что Ваш Указ не выполняется потому, что Правительство не выпустило Постановление о порядке исполнения Вашего Указа.</w:t>
            </w:r>
          </w:p>
        </w:tc>
      </w:tr>
      <w:tr w:rsidR="00BC33FC" w:rsidTr="00BC139E">
        <w:tc>
          <w:tcPr>
            <w:tcW w:w="534" w:type="dxa"/>
          </w:tcPr>
          <w:p w:rsidR="00BC33FC" w:rsidRDefault="00336E12" w:rsidP="00953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788" w:type="dxa"/>
          </w:tcPr>
          <w:p w:rsidR="00BC33FC" w:rsidRDefault="00336E12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Почему пенсии военных пенсионеров в 2008 году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огда была принята Стратегия социального развития вооруженных сил РФ составляла 30% от общего объема денежного содержания военнослужащих, а сейчас 25%, когда Стратегия... обещала 80% от общего объема денежного содержания военнослужащих к окончанию 2020 года? </w:t>
            </w:r>
          </w:p>
          <w:p w:rsidR="00336E12" w:rsidRPr="003B09E9" w:rsidRDefault="00500F4F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336E12" w:rsidRPr="002E17E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https://sc.mil.ru/social/strategy.htm</w:t>
              </w:r>
            </w:hyperlink>
            <w:r w:rsidR="00336E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</w:tcPr>
          <w:p w:rsidR="00BC33FC" w:rsidRDefault="00336E12" w:rsidP="00EA3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Как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оставшуюся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недел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будете исправлять АНТИСТРАТЕГИЮ или снова будете придумывать утопичные новые стратегии, котор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приведут к очередному ухудшению? Даже в плюс не ушли, хотя бы процентов на 20-50 от обещанного?</w:t>
            </w:r>
          </w:p>
        </w:tc>
      </w:tr>
      <w:tr w:rsidR="00BC33FC" w:rsidTr="00BC139E">
        <w:tc>
          <w:tcPr>
            <w:tcW w:w="534" w:type="dxa"/>
          </w:tcPr>
          <w:p w:rsidR="00BC33FC" w:rsidRDefault="00336E12" w:rsidP="00B40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788" w:type="dxa"/>
          </w:tcPr>
          <w:p w:rsidR="00BC33FC" w:rsidRPr="003B09E9" w:rsidRDefault="00336E12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Почему все трубят о значительном повышении военных пенсий в 2012 году? </w:t>
            </w:r>
          </w:p>
        </w:tc>
        <w:tc>
          <w:tcPr>
            <w:tcW w:w="5954" w:type="dxa"/>
          </w:tcPr>
          <w:p w:rsidR="00BC33FC" w:rsidRDefault="00336E12" w:rsidP="00B40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Когда пенсии увеличились всего в 1,7 раза, но при этом забывают, что пенсии до 2012 года так опустили, что военные пенсионеры скопом стали переходить на гражданские пенсии. И это было не повышение, а очередная монетизация - одно только то, что забрали льготу о получении военными пенсионерами земли под свое хозяйство, по сумме больше прибавки.</w:t>
            </w:r>
          </w:p>
        </w:tc>
      </w:tr>
      <w:tr w:rsidR="00BC33FC" w:rsidTr="00BC139E">
        <w:tc>
          <w:tcPr>
            <w:tcW w:w="534" w:type="dxa"/>
          </w:tcPr>
          <w:p w:rsidR="00BC33FC" w:rsidRDefault="00336E12" w:rsidP="00B40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788" w:type="dxa"/>
          </w:tcPr>
          <w:p w:rsidR="00BC33FC" w:rsidRPr="003B09E9" w:rsidRDefault="00336E12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Почему в 2002 </w:t>
            </w:r>
            <w:proofErr w:type="gramStart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году</w:t>
            </w:r>
            <w:proofErr w:type="gramEnd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когда оклады подняли военнослужащим в 2 раза и военные пенсии выросли в 2 раза, был соблюдён Конституционный принцип соразмерности (пропорциональности)? А в 2012 году повысив оклады в 4 </w:t>
            </w:r>
            <w:proofErr w:type="gramStart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раза ,</w:t>
            </w:r>
            <w:proofErr w:type="gramEnd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военные пенсии увеличились всего в 1,7 раза, тем самым нарушен Конституционный принцип соразмерности. </w:t>
            </w:r>
          </w:p>
        </w:tc>
        <w:tc>
          <w:tcPr>
            <w:tcW w:w="5954" w:type="dxa"/>
          </w:tcPr>
          <w:p w:rsidR="00BC33FC" w:rsidRDefault="00336E12" w:rsidP="00B40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Конституционный суд в определениях пишет, что соблюдён Конституционный принцип соразмерности, и тут же озвучивает понижающий коэффициент 0,54, который подтверждает нарушени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данного принципа.</w:t>
            </w:r>
          </w:p>
        </w:tc>
      </w:tr>
      <w:tr w:rsidR="00BC33FC" w:rsidTr="00BC139E">
        <w:tc>
          <w:tcPr>
            <w:tcW w:w="534" w:type="dxa"/>
          </w:tcPr>
          <w:p w:rsidR="00BC33FC" w:rsidRDefault="00336E12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788" w:type="dxa"/>
          </w:tcPr>
          <w:p w:rsidR="00BC33FC" w:rsidRPr="003B09E9" w:rsidRDefault="00336E12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Почему жёнам погибших и умерших военнослужащих назначают всего лишь 40-50% от заслуженной пенсии мужа? Когда гражданским и госслужащим 100%. А ведь им порой просто не где было даже работать. И они с детьми и мужьями переносили все тяготы: ездили по гарнизонам, жили в районах крайнего севера, в районах с 10-15% процентной нехваткой кислорода в воздухе (районы </w:t>
            </w:r>
            <w:proofErr w:type="spellStart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ЗабВО</w:t>
            </w:r>
            <w:proofErr w:type="spellEnd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spellEnd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) и т.д. и т.п.</w:t>
            </w:r>
          </w:p>
        </w:tc>
        <w:tc>
          <w:tcPr>
            <w:tcW w:w="5954" w:type="dxa"/>
          </w:tcPr>
          <w:p w:rsidR="00BC33FC" w:rsidRDefault="00BC33FC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3FC" w:rsidTr="00BC139E">
        <w:tc>
          <w:tcPr>
            <w:tcW w:w="534" w:type="dxa"/>
          </w:tcPr>
          <w:p w:rsidR="00BC33FC" w:rsidRDefault="00336E12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788" w:type="dxa"/>
          </w:tcPr>
          <w:p w:rsidR="00BC33FC" w:rsidRPr="003B09E9" w:rsidRDefault="00336E12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Где расчёт приостановленных денежных средств (которые, должны были быть выплачены военным </w:t>
            </w:r>
            <w:r w:rsidR="00EA3AEC" w:rsidRPr="00336E12">
              <w:rPr>
                <w:rFonts w:ascii="Times New Roman" w:hAnsi="Times New Roman" w:cs="Times New Roman"/>
                <w:sz w:val="28"/>
                <w:szCs w:val="28"/>
              </w:rPr>
              <w:t>пенсионерам,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если бы не было приостановления ч.2. ст.43. и которые были перенаправлены в 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экономику страны из-за финансовых трудностей), порядок их возврата и компенсации за пользование ими по каждому военному пенсионеру?</w:t>
            </w:r>
          </w:p>
        </w:tc>
        <w:tc>
          <w:tcPr>
            <w:tcW w:w="5954" w:type="dxa"/>
          </w:tcPr>
          <w:p w:rsidR="00BC33FC" w:rsidRDefault="00BC33FC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3FC" w:rsidTr="00BC139E">
        <w:tc>
          <w:tcPr>
            <w:tcW w:w="534" w:type="dxa"/>
          </w:tcPr>
          <w:p w:rsidR="00BC33FC" w:rsidRDefault="00336E12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788" w:type="dxa"/>
          </w:tcPr>
          <w:p w:rsidR="00336E12" w:rsidRPr="00336E12" w:rsidRDefault="00336E12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Противоречит ли принятый недавно Закон РФ «О приостановлении действия части второй статьи 43 Закона РФ от 12.02.1993 года №4468-1 (в редакции от 20.07.2020 г.)» статье 55 п.2 Конституции РФ, которая запрещает издавать </w:t>
            </w:r>
            <w:r w:rsidR="00EA3AEC" w:rsidRPr="00336E12">
              <w:rPr>
                <w:rFonts w:ascii="Times New Roman" w:hAnsi="Times New Roman" w:cs="Times New Roman"/>
                <w:sz w:val="28"/>
                <w:szCs w:val="28"/>
              </w:rPr>
              <w:t>законы,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отменяющие или умаляющие права гражданина?</w:t>
            </w:r>
          </w:p>
          <w:p w:rsidR="00336E12" w:rsidRPr="00336E12" w:rsidRDefault="00336E12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Этот закон, отменил (умалил) право военных пенсионеров на ежегодное с 1 января двухпроцентное изменение учёта денежного довольствия для исчисления пенсий, </w:t>
            </w:r>
            <w:r w:rsidRPr="007742DE">
              <w:rPr>
                <w:rFonts w:ascii="Times New Roman" w:hAnsi="Times New Roman" w:cs="Times New Roman"/>
                <w:b/>
                <w:sz w:val="28"/>
                <w:szCs w:val="28"/>
              </w:rPr>
              <w:t>назначенное на 2021 год, ещё в 2012 году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и вновь увеличил время до получения военной пенсии в полном объёме. Таким образом, ещё как минимум два года дополнительно будут умирать военные </w:t>
            </w:r>
            <w:r w:rsidR="007742DE" w:rsidRPr="00336E12">
              <w:rPr>
                <w:rFonts w:ascii="Times New Roman" w:hAnsi="Times New Roman" w:cs="Times New Roman"/>
                <w:sz w:val="28"/>
                <w:szCs w:val="28"/>
              </w:rPr>
              <w:t>пенсионеры,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не дожившие полного получения пенсии.</w:t>
            </w:r>
          </w:p>
          <w:p w:rsidR="00BC33FC" w:rsidRPr="003B09E9" w:rsidRDefault="00BC33FC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BC33FC" w:rsidRDefault="007742DE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Увеличение пенсий военным пенсионерам в 2021 г. на 3,7% (при увеличении гражданским на 6,3% с 1 января)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за счёт увеличения окладов военнослужащих, также, умаляет их право на ежегодное увеличение пенсии на 2% сверх инфляции, которое закреплено в Указе Президента РФ №604 от 07.05.2012г. и продолжает сокращать разрыв между военными пенсиями и гражданскими с 1,5 до 1,46.</w:t>
            </w:r>
          </w:p>
        </w:tc>
      </w:tr>
      <w:tr w:rsidR="00BC33FC" w:rsidTr="00BC139E">
        <w:tc>
          <w:tcPr>
            <w:tcW w:w="534" w:type="dxa"/>
          </w:tcPr>
          <w:p w:rsidR="00BC33FC" w:rsidRDefault="007742DE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788" w:type="dxa"/>
          </w:tcPr>
          <w:p w:rsidR="007742DE" w:rsidRPr="007742DE" w:rsidRDefault="007742DE" w:rsidP="007742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Куда денется индексация военных пенсий, которая была произведена путём изменения денежного довольствия для исчисления пенсий (ДДИП) до 100%, когда ДДИП станет 100%? Исчезнет, как-будто её и не производили?</w:t>
            </w:r>
          </w:p>
          <w:p w:rsidR="007742DE" w:rsidRPr="007742DE" w:rsidRDefault="007742DE" w:rsidP="007742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Или ДДИП, чтоб учесть индексацию военных пенсий проводимых Федеральным Законом о Федеральном бюджете, будет более 100 процентов на проценты введённые индексацией ранее?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апример 114 процентов.</w:t>
            </w:r>
          </w:p>
          <w:p w:rsidR="007742DE" w:rsidRPr="007742DE" w:rsidRDefault="007742DE" w:rsidP="007742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Статья 49. Закона 4486-1 " О пенсионном обеспечении лиц, проходивших военную службу..." устанавливает, что пенсии военных пенсионеров подлежат пересмотру, по определённым основаниям. Пункт б. ст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 49 обязывает производить пересмотр с 1 января ежегодно,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с учётом увеличения денежного довольствия, установленного ч.2. ст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 43. Которая на данный момент приостановлена. Так как ч.2 ст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 43 не отменена, то данное основание в любом случае будет выполнено за 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приостановленные года по окончанию приостановления.</w:t>
            </w:r>
          </w:p>
          <w:p w:rsidR="007742DE" w:rsidRPr="007742DE" w:rsidRDefault="007742DE" w:rsidP="007742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3FC" w:rsidRPr="003B09E9" w:rsidRDefault="00BC33FC" w:rsidP="007742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7742DE" w:rsidRPr="007742DE" w:rsidRDefault="00EA3AEC" w:rsidP="00BC139E">
            <w:pPr>
              <w:tabs>
                <w:tab w:val="left" w:pos="4001"/>
              </w:tabs>
              <w:ind w:left="-57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2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Ст.</w:t>
            </w:r>
            <w:r w:rsidR="007742DE"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 49 также указывает, что "пенсии, минимальные размеры пенсий, надбавки к пенсиям, увеличения и повышения пенсий подлежат пересмотру при возникновении любого из оснований, указанных в настоящей статье, в том числе возникших ОДНОВРЕМЕННО. " Таким 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образом,</w:t>
            </w:r>
            <w:r w:rsidR="007742DE"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 данной статьёй запрещена подмена одного основания другим.</w:t>
            </w:r>
          </w:p>
          <w:p w:rsidR="00BC33FC" w:rsidRDefault="007742DE" w:rsidP="00BC139E">
            <w:pPr>
              <w:tabs>
                <w:tab w:val="left" w:pos="4001"/>
              </w:tabs>
              <w:ind w:left="-57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Если основание "индексации военной пенсии" подменяется другим основанием - "доведение денежного довольствия для исчисления пенсий (ДДИП) до 100 процентов", то получается, что Денежное довольствие для исчисления пенсии в итоге будет выше 100 процентов, так как в него 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ввели индексацию. Или в противном случае будет, что индексация была подменена доведением ДДИП до 100%, то есть просто растворилась и исчезла, вместо того, чтобы основания производили одновременно.</w:t>
            </w:r>
          </w:p>
        </w:tc>
      </w:tr>
      <w:tr w:rsidR="00BC33FC" w:rsidTr="00BC139E">
        <w:trPr>
          <w:trHeight w:val="5658"/>
        </w:trPr>
        <w:tc>
          <w:tcPr>
            <w:tcW w:w="534" w:type="dxa"/>
          </w:tcPr>
          <w:p w:rsidR="00BC33FC" w:rsidRDefault="007742DE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8788" w:type="dxa"/>
          </w:tcPr>
          <w:p w:rsidR="00BC33FC" w:rsidRPr="003B09E9" w:rsidRDefault="007742DE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Появились ли возможности государства восстановить процентную (месячную) надбавку за выслугу лет до 70%? И каков будет порядок данного восстановления?</w:t>
            </w:r>
          </w:p>
        </w:tc>
        <w:tc>
          <w:tcPr>
            <w:tcW w:w="5954" w:type="dxa"/>
          </w:tcPr>
          <w:p w:rsidR="00BC33FC" w:rsidRDefault="007742DE" w:rsidP="00BC139E">
            <w:pPr>
              <w:ind w:left="-57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С введением нового порядка исчисления военной пенсии с 1 января 2012 года процентная надбавка за выслугу лет в размере до 70 %, была заменена на ежемесячную надбавку за выслугу лет до 40%. Данная замена не была </w:t>
            </w:r>
            <w:proofErr w:type="gramStart"/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ни чем</w:t>
            </w:r>
            <w:proofErr w:type="gramEnd"/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 объяснена, (ни тем, что служить стали меньше, ни тем что стало легче служить, меньше караулов и полевых выходов и т.д. и т.п.). Суды отвечают в отказанных решениях: "Введение нового порядка определения размера назначаемых и перерасчета назначенных пенсий, включая исходные составляющие и процентные отношения от исходных составляющих, является правом федерального законодателя, которое он реализует </w:t>
            </w:r>
            <w:r w:rsidRPr="007742DE">
              <w:rPr>
                <w:rFonts w:ascii="Times New Roman" w:hAnsi="Times New Roman" w:cs="Times New Roman"/>
                <w:b/>
                <w:sz w:val="28"/>
                <w:szCs w:val="28"/>
              </w:rPr>
              <w:t>с учетом реальной возможности государства за счет средств бюджета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."</w:t>
            </w:r>
          </w:p>
        </w:tc>
      </w:tr>
    </w:tbl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lastRenderedPageBreak/>
        <w:t>Таблиц</w:t>
      </w:r>
      <w:r w:rsidR="00EA3AEC">
        <w:rPr>
          <w:rFonts w:ascii="Times New Roman" w:eastAsia="Times New Roman" w:hAnsi="Times New Roman" w:cs="Times New Roman"/>
          <w:lang w:eastAsia="en-US"/>
        </w:rPr>
        <w:t>а</w:t>
      </w:r>
      <w:r>
        <w:rPr>
          <w:rFonts w:ascii="Times New Roman" w:eastAsia="Times New Roman" w:hAnsi="Times New Roman" w:cs="Times New Roman"/>
          <w:lang w:eastAsia="en-US"/>
        </w:rPr>
        <w:t xml:space="preserve"> сравнения Указа Президента 604 и ч2 </w:t>
      </w:r>
      <w:proofErr w:type="spellStart"/>
      <w:r>
        <w:rPr>
          <w:rFonts w:ascii="Times New Roman" w:eastAsia="Times New Roman" w:hAnsi="Times New Roman" w:cs="Times New Roman"/>
          <w:lang w:eastAsia="en-US"/>
        </w:rPr>
        <w:t>ст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43 Закона 4486-1 </w:t>
      </w:r>
    </w:p>
    <w:p w:rsidR="00BC139E" w:rsidRP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1984"/>
        <w:gridCol w:w="35"/>
        <w:gridCol w:w="6486"/>
        <w:gridCol w:w="142"/>
        <w:gridCol w:w="6662"/>
      </w:tblGrid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Наименования</w:t>
            </w:r>
          </w:p>
          <w:p w:rsidR="00BC139E" w:rsidRPr="00BC139E" w:rsidRDefault="00BC139E" w:rsidP="00BC139E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сравнений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EA3AE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u w:val="single"/>
                <w:lang w:eastAsia="en-US"/>
              </w:rPr>
              <w:t>Изменение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(восстановление) </w:t>
            </w:r>
            <w:proofErr w:type="spellStart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учитывания</w:t>
            </w:r>
            <w:proofErr w:type="spellEnd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EA3AE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денежного довольствия для исчисления пенсий (ДДИП)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с 54% до 100%.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BC139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u w:val="single"/>
                <w:lang w:eastAsia="en-US"/>
              </w:rPr>
              <w:t>Повышение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военной пенсии сверх инфляции на 2% (индексация)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Основной НПА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Закон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4486-1 «О пенсионом обеспечении лиц, проходивших военную службу» 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Указ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президента РФ № 604 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Статьи НПА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П.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б. ст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49; ч.2 ст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43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П.1. г);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п. 3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984" w:type="dxa"/>
          </w:tcPr>
          <w:p w:rsidR="00BC139E" w:rsidRPr="00525C5E" w:rsidRDefault="00BC139E" w:rsidP="00BC139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25C5E">
              <w:rPr>
                <w:rFonts w:ascii="Times New Roman" w:hAnsi="Times New Roman"/>
                <w:sz w:val="24"/>
                <w:szCs w:val="24"/>
                <w:lang w:eastAsia="en-US"/>
              </w:rPr>
              <w:t>Подписание НПА/ вступает в действие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BC139E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08.11.2011 /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1.1.2012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BC139E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07.05.2012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/9.5.2012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Краткое описание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EA3AEC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Указанное в ч. 1 ст. 43 денежное довольствие  учитывается при исчислении пенсии с 1 января 2012 года в размере 54 процентов и, начиная с 2013 года, </w:t>
            </w:r>
            <w:r w:rsidRPr="00BC139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en-US"/>
              </w:rPr>
              <w:t>ежегодно только с 1 января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увеличивается на 2 процента и более до достижения 100 процентов его размера. 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Правительству Российской Федерации </w:t>
            </w:r>
            <w:proofErr w:type="gramStart"/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обеспечить :</w:t>
            </w:r>
            <w:proofErr w:type="gramEnd"/>
          </w:p>
          <w:p w:rsidR="00BC139E" w:rsidRPr="00BC139E" w:rsidRDefault="00BC139E" w:rsidP="00EA3AEC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г) ежегодное с 9 мая (1 июня) 2012 увеличение пенсий гражданам, уволенным с военной службы, не менее чем на 2 процента </w:t>
            </w:r>
            <w:r w:rsidRPr="00BC139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en-US"/>
              </w:rPr>
              <w:t>сверх уровня инфляции.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Срок действия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EA3AE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en-US"/>
              </w:rPr>
              <w:t>До достижения 100%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указанного в ч. 1 ст. 43 денежное довольствие учитывается при исчислении пенсии с 1 января 2012 года. С 1 января 2013 года. (до максимум 2035 года)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Без ограничения временем и размером. С 9 мая (1 июня) 2012 года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Цель 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EA3AE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 целях достижения 100 процентов денежного довольствие для исчисления пенсий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EA3AE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en-US"/>
              </w:rPr>
              <w:t>В целях дальнейшего совершенствования военной службы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984" w:type="dxa"/>
          </w:tcPr>
          <w:p w:rsidR="00BC139E" w:rsidRPr="00525C5E" w:rsidRDefault="00BC139E" w:rsidP="00BC139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25C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Основание для перерасчёта пенсии. </w:t>
            </w:r>
            <w:proofErr w:type="spellStart"/>
            <w:r w:rsidRPr="00525C5E">
              <w:rPr>
                <w:rFonts w:ascii="Times New Roman" w:hAnsi="Times New Roman"/>
                <w:sz w:val="24"/>
                <w:szCs w:val="24"/>
                <w:lang w:eastAsia="en-US"/>
              </w:rPr>
              <w:t>ст</w:t>
            </w:r>
            <w:proofErr w:type="spellEnd"/>
            <w:r w:rsidRPr="00525C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49 Закона 4468-1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EA3AEC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П.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б. ст. 49 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>Закона 4486-1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EA3AEC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П.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а. ст. 49</w:t>
            </w:r>
            <w:r w:rsidR="00EA3AEC">
              <w:t xml:space="preserve"> </w:t>
            </w:r>
            <w:r w:rsidR="00EA3AEC" w:rsidRPr="00EA3AEC">
              <w:rPr>
                <w:rFonts w:ascii="Times New Roman" w:hAnsi="Times New Roman"/>
                <w:sz w:val="28"/>
                <w:szCs w:val="28"/>
                <w:lang w:eastAsia="en-US"/>
              </w:rPr>
              <w:t>Закона 4486-1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>, и частично пункт б в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свете ч.2 ст.43 в части сверх 2% к Понижающему коэффициенту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984" w:type="dxa"/>
          </w:tcPr>
          <w:p w:rsidR="00BC139E" w:rsidRPr="00525C5E" w:rsidRDefault="00BC139E" w:rsidP="00525C5E">
            <w:pPr>
              <w:ind w:left="-113" w:right="-11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25C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 одновременном наступлении событий </w:t>
            </w:r>
          </w:p>
        </w:tc>
        <w:tc>
          <w:tcPr>
            <w:tcW w:w="13325" w:type="dxa"/>
            <w:gridSpan w:val="4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ст.49 ФЗ 4468-1: Пенсии, минимальные размеры пенсий, надбавки к пенсиям,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увеличения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повышения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пенсий подлежат пересмотру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при возникновении любого из оснований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указанных в настоящей статье,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 том числе возникших одновременно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</w:tr>
      <w:tr w:rsidR="00BC139E" w:rsidRPr="00BC139E" w:rsidTr="00AD378E">
        <w:trPr>
          <w:trHeight w:val="1122"/>
        </w:trPr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Решение об увеличении (повышении,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индексации) Правительством</w:t>
            </w:r>
          </w:p>
        </w:tc>
        <w:tc>
          <w:tcPr>
            <w:tcW w:w="6663" w:type="dxa"/>
            <w:gridSpan w:val="3"/>
            <w:tcBorders>
              <w:right w:val="single" w:sz="4" w:space="0" w:color="auto"/>
            </w:tcBorders>
          </w:tcPr>
          <w:p w:rsidR="00EA3AEC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ФЗ о федеральном бюджете предусматривает финансовые обязательства государства и как таковой он не порождает и не отменяет прав и обязательств и 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lastRenderedPageBreak/>
              <w:t>потому не может в качестве последующего закона изменять положения других федеральных законов, в том числе и Закона «О пенсионном обеспечении лиц, проходивших военную службу...».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Т.е. увеличение </w:t>
            </w:r>
            <w:r w:rsidR="00EA3AEC"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ежегодно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 2% с 1 января </w:t>
            </w:r>
            <w:r w:rsidR="00EA3AEC"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должно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производится без ФЗ о ФБ.</w:t>
            </w:r>
          </w:p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Добавка к этим 2%  (сверх 2%) производиться именно с указанием в ФЗ о ФБ.</w:t>
            </w:r>
          </w:p>
        </w:tc>
        <w:tc>
          <w:tcPr>
            <w:tcW w:w="6662" w:type="dxa"/>
            <w:tcBorders>
              <w:left w:val="single" w:sz="4" w:space="0" w:color="auto"/>
            </w:tcBorders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Решение об увеличении (индексации) размеров окладов денежного содержания военнослужащих принимается Правительством Российской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Федерации. 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</w:p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В соответствии со ст.23 ФКЗ от 17 декабря 1997 г. N 2-ФКЗ "О Правительстве Российской Федерации" - Правительство РФ на основании и во исполнение нормативных указов Президента РФ издает постановления и распоряжения, обеспечивает их исполнение.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Вывод: </w:t>
            </w:r>
          </w:p>
        </w:tc>
        <w:tc>
          <w:tcPr>
            <w:tcW w:w="13325" w:type="dxa"/>
            <w:gridSpan w:val="4"/>
          </w:tcPr>
          <w:p w:rsidR="00BC139E" w:rsidRPr="00BC139E" w:rsidRDefault="00BC139E" w:rsidP="00BC139E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Так как это два разных и не зависящих друг от друга НПА их в соответствии </w:t>
            </w:r>
            <w:proofErr w:type="spellStart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ст</w:t>
            </w:r>
            <w:proofErr w:type="spellEnd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49 необходимо применять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одновременно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, без подмены одного другим.</w:t>
            </w:r>
          </w:p>
          <w:p w:rsidR="00BC139E" w:rsidRPr="00BC139E" w:rsidRDefault="00BC139E" w:rsidP="00BC139E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Пересмотр военной пенсии военкоматом в связи с увеличение на 2 % от 54% с 1 января должно производится ежегодно без опубликования в ФЗ о ФБ</w:t>
            </w:r>
            <w:proofErr w:type="gramStart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. .</w:t>
            </w:r>
            <w:proofErr w:type="gramEnd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BC139E" w:rsidRPr="00BC139E" w:rsidRDefault="00BC139E" w:rsidP="00BC139E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 случае отказа выплат образовавшейся задолженности из-за приостановления части 2 </w:t>
            </w:r>
            <w:proofErr w:type="spellStart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ст</w:t>
            </w:r>
            <w:proofErr w:type="spellEnd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43, законодателю надо внести изменения в </w:t>
            </w:r>
            <w:proofErr w:type="spellStart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ст</w:t>
            </w:r>
            <w:proofErr w:type="spellEnd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49 пункт б – в месте «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ежегодно,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u w:val="single"/>
                <w:lang w:eastAsia="en-US"/>
              </w:rPr>
              <w:t>за исключением периода с 2015 по 2020 года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», так как пункт б </w:t>
            </w:r>
            <w:proofErr w:type="spellStart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ст</w:t>
            </w:r>
            <w:proofErr w:type="spellEnd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49 не приостанавливали.</w:t>
            </w:r>
          </w:p>
          <w:p w:rsidR="00BC139E" w:rsidRPr="00BC139E" w:rsidRDefault="00BC139E" w:rsidP="00BC139E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4. Увеличение сверх инфляции военных пенсий 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 2%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по Указу 604 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не определено, но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может производи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>ться: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525C5E" w:rsidRDefault="00BC139E" w:rsidP="00BC139E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- Увеличение окладов военнослужащим на инфляцию плюс 2 процента постановлением правительства</w:t>
            </w:r>
          </w:p>
          <w:p w:rsidR="00BC139E" w:rsidRPr="00BC139E" w:rsidRDefault="00525C5E" w:rsidP="00BC139E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повышением месячной процентной надбавки за выслугу лет с 40 до 70%.</w:t>
            </w:r>
            <w:r w:rsidR="00BC139E"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ФЗ о Федеральном бюджете 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от </w:t>
            </w:r>
            <w:r w:rsidRPr="00BC139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en-US"/>
              </w:rPr>
              <w:t>03.12.2012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г. № 216-ФЗ</w:t>
            </w:r>
          </w:p>
        </w:tc>
        <w:tc>
          <w:tcPr>
            <w:tcW w:w="6663" w:type="dxa"/>
            <w:gridSpan w:val="3"/>
            <w:tcBorders>
              <w:right w:val="single" w:sz="4" w:space="0" w:color="auto"/>
            </w:tcBorders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частью 9 статьи 10, предусмотрено установление денежного довольствия, учитываемого при исчислении пенсии в соответствии со статьей 43 Закона Российской Федерации "О пенсионном обеспечении лиц, проходивших военную службу,…", с 01.01.2013 г. в размере 56,0 процентов и с 01.10.2013 г. - 58,05 процентов.</w:t>
            </w:r>
          </w:p>
        </w:tc>
        <w:tc>
          <w:tcPr>
            <w:tcW w:w="6662" w:type="dxa"/>
            <w:tcBorders>
              <w:left w:val="single" w:sz="4" w:space="0" w:color="auto"/>
            </w:tcBorders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1. Утвердить основные характеристики федерального бюджета на 2013 год, определенные исходя из прогнозируемого объема валового внутреннего продукта в размере 66 515,0 млрд. рублей и </w:t>
            </w:r>
            <w:r w:rsidRPr="00BC139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en-US"/>
              </w:rPr>
              <w:t>уровня инфляции,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не превышающего </w:t>
            </w:r>
            <w:r w:rsidRPr="00BC139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en-US"/>
              </w:rPr>
              <w:t>5,5 процента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(декабрь 2013 года к декабрю 2012 года)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309" w:type="dxa"/>
            <w:gridSpan w:val="5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Доказательством, того что 2% </w:t>
            </w:r>
            <w:proofErr w:type="gramStart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пенсии(</w:t>
            </w:r>
            <w:proofErr w:type="gramEnd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Указ 604) не равны 2% ДДИП (ч.2. </w:t>
            </w:r>
            <w:proofErr w:type="spellStart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ст</w:t>
            </w:r>
            <w:proofErr w:type="spellEnd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43 </w:t>
            </w:r>
            <w:proofErr w:type="spellStart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Фз</w:t>
            </w:r>
            <w:proofErr w:type="spellEnd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4486-1), подтверждается тем, что Президент не мог указать в Указе №604 минимальное увеличение пенсий меньше ранее Указанного и подписанного им ранее в ФЗ №309. 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19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На 01.2013 год</w:t>
            </w:r>
          </w:p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к 12.2012 года</w:t>
            </w:r>
          </w:p>
        </w:tc>
        <w:tc>
          <w:tcPr>
            <w:tcW w:w="6628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2%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 54% даёт увеличение пенсии на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3,7%</w:t>
            </w:r>
          </w:p>
        </w:tc>
        <w:tc>
          <w:tcPr>
            <w:tcW w:w="666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2%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от пенсии достигается увеличением 54% ДДИП на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1,08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%, </w:t>
            </w:r>
            <w:r w:rsidRPr="00BC139E">
              <w:rPr>
                <w:rFonts w:ascii="Times New Roman" w:hAnsi="Times New Roman"/>
                <w:sz w:val="28"/>
                <w:szCs w:val="28"/>
                <w:u w:val="single"/>
                <w:lang w:eastAsia="en-US"/>
              </w:rPr>
              <w:t xml:space="preserve">т.е. меньше 2% ДДИП по Закона </w:t>
            </w:r>
            <w:proofErr w:type="spellStart"/>
            <w:r w:rsidRPr="00BC139E">
              <w:rPr>
                <w:rFonts w:ascii="Times New Roman" w:hAnsi="Times New Roman"/>
                <w:sz w:val="28"/>
                <w:szCs w:val="28"/>
                <w:u w:val="single"/>
                <w:lang w:eastAsia="en-US"/>
              </w:rPr>
              <w:t>ст</w:t>
            </w:r>
            <w:proofErr w:type="spellEnd"/>
            <w:r w:rsidRPr="00BC139E">
              <w:rPr>
                <w:rFonts w:ascii="Times New Roman" w:hAnsi="Times New Roman"/>
                <w:sz w:val="28"/>
                <w:szCs w:val="28"/>
                <w:u w:val="single"/>
                <w:lang w:eastAsia="en-US"/>
              </w:rPr>
              <w:t xml:space="preserve"> 43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</w:p>
        </w:tc>
      </w:tr>
    </w:tbl>
    <w:p w:rsidR="00BC139E" w:rsidRPr="00BC139E" w:rsidRDefault="00BC139E" w:rsidP="00BC13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en-US"/>
        </w:rPr>
      </w:pPr>
    </w:p>
    <w:sectPr w:rsidR="00BC139E" w:rsidRPr="00BC139E" w:rsidSect="00BC139E">
      <w:pgSz w:w="16838" w:h="11906" w:orient="landscape"/>
      <w:pgMar w:top="568" w:right="851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D3D24"/>
    <w:multiLevelType w:val="hybridMultilevel"/>
    <w:tmpl w:val="BF269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12A"/>
    <w:rsid w:val="000B0B4E"/>
    <w:rsid w:val="0011512A"/>
    <w:rsid w:val="00336E12"/>
    <w:rsid w:val="003B09E9"/>
    <w:rsid w:val="00500F4F"/>
    <w:rsid w:val="00525C5E"/>
    <w:rsid w:val="005D16C2"/>
    <w:rsid w:val="007742DE"/>
    <w:rsid w:val="00842670"/>
    <w:rsid w:val="00BC139E"/>
    <w:rsid w:val="00BC33FC"/>
    <w:rsid w:val="00E02E48"/>
    <w:rsid w:val="00EA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9E2E6D-7573-436D-ABB1-DE2150BD0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5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36E12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BC139E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c.mil.ru/social/strategy.htm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76;&#1086;&#1084;\AppData\Roaming\Microsoft\&#1064;&#1072;&#1073;&#1083;&#1086;&#1085;&#1099;\&#1044;&#1083;&#1103;%20&#1087;&#1080;&#1089;&#1100;&#1084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Для письма</Template>
  <TotalTime>0</TotalTime>
  <Pages>7</Pages>
  <Words>2291</Words>
  <Characters>13061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ЮрМих</dc:creator>
  <cp:lastModifiedBy>Пользователь Windows</cp:lastModifiedBy>
  <cp:revision>2</cp:revision>
  <dcterms:created xsi:type="dcterms:W3CDTF">2020-12-21T09:59:00Z</dcterms:created>
  <dcterms:modified xsi:type="dcterms:W3CDTF">2020-12-21T09:59:00Z</dcterms:modified>
</cp:coreProperties>
</file>