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6B70" w:rsidRPr="004D49E2" w:rsidRDefault="00D26B70" w:rsidP="009C7307">
      <w:pPr>
        <w:rPr>
          <w:b/>
          <w:bCs/>
        </w:rPr>
      </w:pPr>
      <w:r w:rsidRPr="004D49E2">
        <w:rPr>
          <w:b/>
          <w:bCs/>
        </w:rPr>
        <w:t xml:space="preserve">Ф. И. О. </w:t>
      </w:r>
    </w:p>
    <w:p w:rsidR="00D26B70" w:rsidRPr="004D49E2" w:rsidRDefault="00D26B70" w:rsidP="009C7307">
      <w:pPr>
        <w:rPr>
          <w:b/>
          <w:bCs/>
        </w:rPr>
      </w:pPr>
      <w:r w:rsidRPr="004D49E2">
        <w:rPr>
          <w:b/>
          <w:bCs/>
        </w:rPr>
        <w:t xml:space="preserve">№ Решения </w:t>
      </w:r>
    </w:p>
    <w:p w:rsidR="00D26B70" w:rsidRPr="004D49E2" w:rsidRDefault="00D26B70" w:rsidP="009C7307">
      <w:pPr>
        <w:rPr>
          <w:b/>
          <w:bCs/>
        </w:rPr>
      </w:pPr>
      <w:r w:rsidRPr="004D49E2">
        <w:rPr>
          <w:b/>
          <w:bCs/>
        </w:rPr>
        <w:t xml:space="preserve">Адрес предоставляемого жилья </w:t>
      </w:r>
    </w:p>
    <w:p w:rsidR="00D26B70" w:rsidRDefault="00D26B70" w:rsidP="009C7307"/>
    <w:p w:rsidR="00D26B70" w:rsidRDefault="00D26B70" w:rsidP="009C7307">
      <w:r>
        <w:t xml:space="preserve">Машков А. Ю. </w:t>
      </w:r>
    </w:p>
    <w:p w:rsidR="00D26B70" w:rsidRDefault="00D26B70" w:rsidP="009C7307">
      <w:r>
        <w:t xml:space="preserve">01-24/59 </w:t>
      </w:r>
    </w:p>
    <w:p w:rsidR="00D26B70" w:rsidRDefault="00D26B70" w:rsidP="009C7307">
      <w:r>
        <w:t xml:space="preserve">Г. Тула </w:t>
      </w:r>
    </w:p>
    <w:p w:rsidR="00D26B70" w:rsidRDefault="00D26B70" w:rsidP="009C7307">
      <w:r>
        <w:t xml:space="preserve">Якунин В. И. </w:t>
      </w:r>
    </w:p>
    <w:p w:rsidR="00D26B70" w:rsidRDefault="00D26B70" w:rsidP="009C7307">
      <w:r>
        <w:t xml:space="preserve">01-24/8 </w:t>
      </w:r>
    </w:p>
    <w:p w:rsidR="00D26B70" w:rsidRDefault="00D26B70" w:rsidP="009C7307">
      <w:r>
        <w:t xml:space="preserve">Г. Санкт-Петербург </w:t>
      </w:r>
    </w:p>
    <w:p w:rsidR="00D26B70" w:rsidRDefault="00D26B70" w:rsidP="009C7307">
      <w:r>
        <w:t xml:space="preserve">Бунин Ю. С. </w:t>
      </w:r>
    </w:p>
    <w:p w:rsidR="00D26B70" w:rsidRDefault="00D26B70" w:rsidP="009C7307">
      <w:r>
        <w:t xml:space="preserve">01-24/62 </w:t>
      </w:r>
    </w:p>
    <w:p w:rsidR="00D26B70" w:rsidRDefault="00D26B70" w:rsidP="009C7307">
      <w:r>
        <w:t xml:space="preserve">Г. Орел </w:t>
      </w:r>
    </w:p>
    <w:p w:rsidR="00D26B70" w:rsidRDefault="00D26B70" w:rsidP="009C7307">
      <w:r>
        <w:t xml:space="preserve">Чернышов К. Е. </w:t>
      </w:r>
    </w:p>
    <w:p w:rsidR="00D26B70" w:rsidRDefault="00D26B70" w:rsidP="009C7307">
      <w:r>
        <w:t xml:space="preserve">01-24/61 </w:t>
      </w:r>
    </w:p>
    <w:p w:rsidR="00D26B70" w:rsidRDefault="00D26B70" w:rsidP="009C7307">
      <w:r>
        <w:t xml:space="preserve">Г. Екатеринбург </w:t>
      </w:r>
    </w:p>
    <w:p w:rsidR="00D26B70" w:rsidRDefault="00D26B70" w:rsidP="009C7307">
      <w:r>
        <w:t xml:space="preserve">Белоцерковский В.В. </w:t>
      </w:r>
    </w:p>
    <w:p w:rsidR="00D26B70" w:rsidRDefault="00D26B70" w:rsidP="009C7307">
      <w:r>
        <w:t xml:space="preserve">01-24/67 </w:t>
      </w:r>
    </w:p>
    <w:p w:rsidR="00D26B70" w:rsidRDefault="00D26B70" w:rsidP="009C7307">
      <w:r>
        <w:t xml:space="preserve">МО, г. Балашиха </w:t>
      </w:r>
    </w:p>
    <w:p w:rsidR="00D26B70" w:rsidRDefault="00D26B70" w:rsidP="009C7307">
      <w:r>
        <w:t xml:space="preserve">Терешин А. В. </w:t>
      </w:r>
    </w:p>
    <w:p w:rsidR="00D26B70" w:rsidRDefault="00D26B70" w:rsidP="009C7307">
      <w:r>
        <w:t xml:space="preserve">01-24/70 </w:t>
      </w:r>
    </w:p>
    <w:p w:rsidR="00D26B70" w:rsidRDefault="00D26B70" w:rsidP="009C7307">
      <w:r>
        <w:t xml:space="preserve">МО, г. Подольск </w:t>
      </w:r>
    </w:p>
    <w:p w:rsidR="00D26B70" w:rsidRDefault="00D26B70" w:rsidP="009C7307">
      <w:r>
        <w:t xml:space="preserve">Печников А. Г. </w:t>
      </w:r>
    </w:p>
    <w:p w:rsidR="00D26B70" w:rsidRDefault="00D26B70" w:rsidP="009C7307">
      <w:r>
        <w:t xml:space="preserve">1 </w:t>
      </w:r>
    </w:p>
    <w:p w:rsidR="00D26B70" w:rsidRDefault="00D26B70" w:rsidP="009C7307">
      <w:r>
        <w:t xml:space="preserve">Г. Курск </w:t>
      </w:r>
    </w:p>
    <w:p w:rsidR="00D26B70" w:rsidRDefault="00D26B70" w:rsidP="009C7307">
      <w:r>
        <w:t xml:space="preserve">Филатников И. В. </w:t>
      </w:r>
    </w:p>
    <w:p w:rsidR="00D26B70" w:rsidRDefault="00D26B70" w:rsidP="009C7307">
      <w:r>
        <w:t xml:space="preserve">01-24/71 </w:t>
      </w:r>
    </w:p>
    <w:p w:rsidR="00D26B70" w:rsidRDefault="00D26B70" w:rsidP="009C7307">
      <w:r>
        <w:t xml:space="preserve">МО, г. Подольск </w:t>
      </w:r>
    </w:p>
    <w:p w:rsidR="00D26B70" w:rsidRDefault="00D26B70" w:rsidP="009C7307">
      <w:r>
        <w:t xml:space="preserve">Саломатин В. В. </w:t>
      </w:r>
    </w:p>
    <w:p w:rsidR="00D26B70" w:rsidRDefault="00D26B70" w:rsidP="009C7307">
      <w:r>
        <w:t xml:space="preserve">01-24/18 </w:t>
      </w:r>
    </w:p>
    <w:p w:rsidR="00D26B70" w:rsidRDefault="00D26B70" w:rsidP="009C7307">
      <w:r>
        <w:t xml:space="preserve">Г. Курск </w:t>
      </w:r>
    </w:p>
    <w:p w:rsidR="00D26B70" w:rsidRDefault="00D26B70" w:rsidP="009C7307">
      <w:r>
        <w:t xml:space="preserve">Сафонов В. В. </w:t>
      </w:r>
    </w:p>
    <w:p w:rsidR="00D26B70" w:rsidRDefault="00D26B70" w:rsidP="009C7307">
      <w:r>
        <w:t xml:space="preserve">01-24/36 </w:t>
      </w:r>
    </w:p>
    <w:p w:rsidR="00D26B70" w:rsidRDefault="00D26B70" w:rsidP="009C7307">
      <w:r>
        <w:t xml:space="preserve">Г. Воронеж </w:t>
      </w:r>
    </w:p>
    <w:p w:rsidR="00D26B70" w:rsidRDefault="00D26B70" w:rsidP="009C7307">
      <w:r>
        <w:t xml:space="preserve">Ветчинов Г. В. </w:t>
      </w:r>
    </w:p>
    <w:p w:rsidR="00D26B70" w:rsidRDefault="00D26B70" w:rsidP="009C7307">
      <w:r>
        <w:t xml:space="preserve">01-24/74 </w:t>
      </w:r>
    </w:p>
    <w:p w:rsidR="00D26B70" w:rsidRDefault="00D26B70" w:rsidP="009C7307">
      <w:r>
        <w:t xml:space="preserve">Г. Курск </w:t>
      </w:r>
    </w:p>
    <w:p w:rsidR="00D26B70" w:rsidRDefault="00D26B70" w:rsidP="009C7307">
      <w:r>
        <w:t xml:space="preserve">Новиков А. В. </w:t>
      </w:r>
    </w:p>
    <w:p w:rsidR="00D26B70" w:rsidRDefault="00D26B70" w:rsidP="009C7307">
      <w:r>
        <w:t xml:space="preserve">01-24/68 </w:t>
      </w:r>
    </w:p>
    <w:p w:rsidR="00D26B70" w:rsidRDefault="00D26B70" w:rsidP="009C7307">
      <w:r>
        <w:t xml:space="preserve">Г. Воронеж </w:t>
      </w:r>
    </w:p>
    <w:p w:rsidR="00D26B70" w:rsidRDefault="00D26B70" w:rsidP="009C7307">
      <w:r>
        <w:t xml:space="preserve">Смольянинов В. В. </w:t>
      </w:r>
    </w:p>
    <w:p w:rsidR="00D26B70" w:rsidRDefault="00D26B70" w:rsidP="009C7307">
      <w:r>
        <w:t xml:space="preserve">01-24/40 </w:t>
      </w:r>
    </w:p>
    <w:p w:rsidR="00D26B70" w:rsidRDefault="00D26B70" w:rsidP="009C7307">
      <w:r>
        <w:t xml:space="preserve">МО, г. Подольск </w:t>
      </w:r>
    </w:p>
    <w:p w:rsidR="00D26B70" w:rsidRDefault="00D26B70" w:rsidP="009C7307">
      <w:r>
        <w:t xml:space="preserve">Грибанова И. А. </w:t>
      </w:r>
    </w:p>
    <w:p w:rsidR="00D26B70" w:rsidRDefault="00D26B70" w:rsidP="009C7307">
      <w:r>
        <w:t xml:space="preserve">01-24/75 </w:t>
      </w:r>
    </w:p>
    <w:p w:rsidR="00D26B70" w:rsidRDefault="00D26B70" w:rsidP="009C7307">
      <w:r>
        <w:t xml:space="preserve">Г. Курск </w:t>
      </w:r>
    </w:p>
    <w:p w:rsidR="00D26B70" w:rsidRDefault="00D26B70" w:rsidP="009C7307">
      <w:r>
        <w:t xml:space="preserve">Панасенко С. А. </w:t>
      </w:r>
    </w:p>
    <w:p w:rsidR="00D26B70" w:rsidRDefault="00D26B70" w:rsidP="009C7307">
      <w:r>
        <w:t xml:space="preserve">01-24/77 </w:t>
      </w:r>
    </w:p>
    <w:p w:rsidR="00D26B70" w:rsidRDefault="00D26B70" w:rsidP="009C7307">
      <w:r>
        <w:t xml:space="preserve">Г. Воронеж </w:t>
      </w:r>
    </w:p>
    <w:p w:rsidR="00D26B70" w:rsidRDefault="00D26B70" w:rsidP="009C7307">
      <w:r>
        <w:t xml:space="preserve">Борбачев В. В. </w:t>
      </w:r>
    </w:p>
    <w:p w:rsidR="00D26B70" w:rsidRDefault="00D26B70" w:rsidP="009C7307">
      <w:r>
        <w:t xml:space="preserve">01-24/52 </w:t>
      </w:r>
    </w:p>
    <w:p w:rsidR="00D26B70" w:rsidRDefault="00D26B70" w:rsidP="009C7307">
      <w:r>
        <w:t xml:space="preserve">МО г. Подольск </w:t>
      </w:r>
    </w:p>
    <w:p w:rsidR="00D26B70" w:rsidRDefault="00D26B70" w:rsidP="009C7307">
      <w:r>
        <w:t xml:space="preserve">Миронцев С. Н. </w:t>
      </w:r>
    </w:p>
    <w:p w:rsidR="00D26B70" w:rsidRDefault="00D26B70" w:rsidP="009C7307">
      <w:r>
        <w:t xml:space="preserve">01-24/79 </w:t>
      </w:r>
    </w:p>
    <w:p w:rsidR="00D26B70" w:rsidRDefault="00D26B70" w:rsidP="009C7307">
      <w:r>
        <w:t xml:space="preserve">СП, Осиновая роща </w:t>
      </w:r>
    </w:p>
    <w:p w:rsidR="00D26B70" w:rsidRDefault="00D26B70" w:rsidP="009C7307">
      <w:r>
        <w:t xml:space="preserve">Чащевой А. Е. </w:t>
      </w:r>
    </w:p>
    <w:p w:rsidR="00D26B70" w:rsidRDefault="00D26B70" w:rsidP="009C7307">
      <w:r>
        <w:t xml:space="preserve">01-24/49 </w:t>
      </w:r>
    </w:p>
    <w:p w:rsidR="00D26B70" w:rsidRDefault="00D26B70" w:rsidP="009C7307">
      <w:r>
        <w:t xml:space="preserve">Г. Екатеринбург </w:t>
      </w:r>
    </w:p>
    <w:p w:rsidR="00D26B70" w:rsidRDefault="00D26B70" w:rsidP="009C7307">
      <w:r>
        <w:t xml:space="preserve">Макаров А. Л. </w:t>
      </w:r>
    </w:p>
    <w:p w:rsidR="00D26B70" w:rsidRDefault="00D26B70" w:rsidP="009C7307">
      <w:r>
        <w:t xml:space="preserve">01-24/16 </w:t>
      </w:r>
    </w:p>
    <w:p w:rsidR="00D26B70" w:rsidRDefault="00D26B70" w:rsidP="009C7307">
      <w:r>
        <w:t xml:space="preserve">Г. Брянск </w:t>
      </w:r>
    </w:p>
    <w:p w:rsidR="00D26B70" w:rsidRDefault="00D26B70" w:rsidP="009C7307">
      <w:r>
        <w:t xml:space="preserve">Конопатов В. М. </w:t>
      </w:r>
    </w:p>
    <w:p w:rsidR="00D26B70" w:rsidRDefault="00D26B70" w:rsidP="009C7307">
      <w:r>
        <w:t xml:space="preserve">03-34/1542 </w:t>
      </w:r>
    </w:p>
    <w:p w:rsidR="00D26B70" w:rsidRDefault="00D26B70" w:rsidP="009C7307">
      <w:r>
        <w:t xml:space="preserve">Г. Курск </w:t>
      </w:r>
    </w:p>
    <w:p w:rsidR="00D26B70" w:rsidRDefault="00D26B70" w:rsidP="009C7307">
      <w:r>
        <w:t xml:space="preserve">Брысов В. В. </w:t>
      </w:r>
    </w:p>
    <w:p w:rsidR="00D26B70" w:rsidRDefault="00D26B70" w:rsidP="009C7307">
      <w:r>
        <w:t xml:space="preserve">01-24/48 </w:t>
      </w:r>
    </w:p>
    <w:p w:rsidR="00D26B70" w:rsidRDefault="00D26B70" w:rsidP="009C7307">
      <w:r>
        <w:t xml:space="preserve">МО г. Серпухов </w:t>
      </w:r>
    </w:p>
    <w:p w:rsidR="00D26B70" w:rsidRDefault="00D26B70" w:rsidP="009C7307">
      <w:r>
        <w:t xml:space="preserve">Круглов А. В. </w:t>
      </w:r>
    </w:p>
    <w:p w:rsidR="00D26B70" w:rsidRDefault="00D26B70" w:rsidP="009C7307">
      <w:r>
        <w:t xml:space="preserve">01-22/1 </w:t>
      </w:r>
    </w:p>
    <w:p w:rsidR="00D26B70" w:rsidRDefault="00D26B70" w:rsidP="009C7307">
      <w:r>
        <w:t xml:space="preserve">Г. Орел </w:t>
      </w:r>
    </w:p>
    <w:p w:rsidR="00D26B70" w:rsidRDefault="00D26B70" w:rsidP="009C7307">
      <w:r>
        <w:t xml:space="preserve">Казарин А. В. </w:t>
      </w:r>
    </w:p>
    <w:p w:rsidR="00D26B70" w:rsidRDefault="00D26B70" w:rsidP="009C7307">
      <w:r>
        <w:t xml:space="preserve">01-24/37 </w:t>
      </w:r>
    </w:p>
    <w:p w:rsidR="00D26B70" w:rsidRDefault="00D26B70" w:rsidP="009C7307">
      <w:r>
        <w:t xml:space="preserve">Г. Курск </w:t>
      </w:r>
    </w:p>
    <w:p w:rsidR="00D26B70" w:rsidRDefault="00D26B70" w:rsidP="009C7307">
      <w:r>
        <w:t xml:space="preserve">Козеняшев С. П. </w:t>
      </w:r>
    </w:p>
    <w:p w:rsidR="00D26B70" w:rsidRDefault="00D26B70" w:rsidP="009C7307">
      <w:r>
        <w:t xml:space="preserve">01-24/38 </w:t>
      </w:r>
    </w:p>
    <w:p w:rsidR="00D26B70" w:rsidRDefault="00D26B70" w:rsidP="009C7307">
      <w:r>
        <w:t xml:space="preserve">Г. Курск </w:t>
      </w:r>
    </w:p>
    <w:p w:rsidR="00D26B70" w:rsidRDefault="00D26B70" w:rsidP="009C7307">
      <w:r>
        <w:t xml:space="preserve">Миронцев Ю. В. </w:t>
      </w:r>
    </w:p>
    <w:p w:rsidR="00D26B70" w:rsidRDefault="00D26B70" w:rsidP="009C7307">
      <w:r>
        <w:t xml:space="preserve">01-24/47 </w:t>
      </w:r>
    </w:p>
    <w:p w:rsidR="00D26B70" w:rsidRDefault="00D26B70" w:rsidP="009C7307">
      <w:r>
        <w:t xml:space="preserve">Г. Санкт-Петербург </w:t>
      </w:r>
    </w:p>
    <w:p w:rsidR="00D26B70" w:rsidRDefault="00D26B70" w:rsidP="009C7307">
      <w:r>
        <w:t xml:space="preserve">Кондрашев Г. В. </w:t>
      </w:r>
    </w:p>
    <w:p w:rsidR="00D26B70" w:rsidRDefault="00D26B70" w:rsidP="009C7307">
      <w:r>
        <w:t xml:space="preserve">01-24/4 </w:t>
      </w:r>
    </w:p>
    <w:p w:rsidR="00D26B70" w:rsidRDefault="00D26B70" w:rsidP="009C7307">
      <w:r>
        <w:t xml:space="preserve">Г. Балашиха </w:t>
      </w:r>
    </w:p>
    <w:p w:rsidR="00D26B70" w:rsidRDefault="00D26B70" w:rsidP="009C7307">
      <w:r>
        <w:t xml:space="preserve">Рябов В. М. </w:t>
      </w:r>
    </w:p>
    <w:p w:rsidR="00D26B70" w:rsidRDefault="00D26B70" w:rsidP="009C7307">
      <w:r>
        <w:t xml:space="preserve">01-24/41 </w:t>
      </w:r>
    </w:p>
    <w:p w:rsidR="00D26B70" w:rsidRDefault="00D26B70" w:rsidP="009C7307">
      <w:r>
        <w:t xml:space="preserve">МО г. Подольск </w:t>
      </w:r>
    </w:p>
    <w:p w:rsidR="00D26B70" w:rsidRDefault="00D26B70" w:rsidP="009C7307">
      <w:r>
        <w:t xml:space="preserve">Макеев П. А. </w:t>
      </w:r>
    </w:p>
    <w:p w:rsidR="00D26B70" w:rsidRDefault="00D26B70" w:rsidP="009C7307">
      <w:r>
        <w:t xml:space="preserve">01-24/39 </w:t>
      </w:r>
    </w:p>
    <w:p w:rsidR="00D26B70" w:rsidRDefault="00D26B70" w:rsidP="009C7307">
      <w:r>
        <w:t xml:space="preserve">МО г. Подольск </w:t>
      </w:r>
    </w:p>
    <w:p w:rsidR="00D26B70" w:rsidRDefault="00D26B70" w:rsidP="009C7307">
      <w:r>
        <w:t xml:space="preserve">Юрченков А. Ю. </w:t>
      </w:r>
    </w:p>
    <w:p w:rsidR="00D26B70" w:rsidRDefault="00D26B70" w:rsidP="009C7307">
      <w:r>
        <w:t xml:space="preserve">01-24/38 </w:t>
      </w:r>
    </w:p>
    <w:p w:rsidR="00D26B70" w:rsidRDefault="00D26B70" w:rsidP="009C7307">
      <w:r>
        <w:t xml:space="preserve">МО г. Подольск </w:t>
      </w:r>
    </w:p>
    <w:p w:rsidR="00D26B70" w:rsidRDefault="00D26B70" w:rsidP="009C7307">
      <w:r>
        <w:t xml:space="preserve">Чадаев Е. А. </w:t>
      </w:r>
    </w:p>
    <w:p w:rsidR="00D26B70" w:rsidRDefault="00D26B70" w:rsidP="009C7307">
      <w:r>
        <w:t xml:space="preserve">01-24/33 </w:t>
      </w:r>
    </w:p>
    <w:p w:rsidR="00D26B70" w:rsidRDefault="00D26B70" w:rsidP="009C7307">
      <w:r>
        <w:t xml:space="preserve">Г. Воронеж </w:t>
      </w:r>
    </w:p>
    <w:p w:rsidR="00D26B70" w:rsidRDefault="00D26B70" w:rsidP="009C7307">
      <w:r>
        <w:t xml:space="preserve">Букреев В. А. </w:t>
      </w:r>
    </w:p>
    <w:p w:rsidR="00D26B70" w:rsidRDefault="00D26B70" w:rsidP="009C7307">
      <w:r>
        <w:t xml:space="preserve">01-24/23 </w:t>
      </w:r>
    </w:p>
    <w:p w:rsidR="00D26B70" w:rsidRDefault="00D26B70" w:rsidP="009C7307">
      <w:r>
        <w:t xml:space="preserve">Г. Серпухов </w:t>
      </w:r>
    </w:p>
    <w:p w:rsidR="00D26B70" w:rsidRDefault="00D26B70" w:rsidP="009C7307">
      <w:r>
        <w:t xml:space="preserve">Коробков А. В. </w:t>
      </w:r>
    </w:p>
    <w:p w:rsidR="00D26B70" w:rsidRDefault="00D26B70" w:rsidP="009C7307">
      <w:r>
        <w:t xml:space="preserve">01-24/22 </w:t>
      </w:r>
    </w:p>
    <w:p w:rsidR="00D26B70" w:rsidRDefault="00D26B70" w:rsidP="009C7307">
      <w:r>
        <w:t xml:space="preserve">Г. Тула </w:t>
      </w:r>
      <w:bookmarkStart w:id="0" w:name="_GoBack"/>
      <w:bookmarkEnd w:id="0"/>
    </w:p>
    <w:p w:rsidR="00D26B70" w:rsidRDefault="00D26B70" w:rsidP="009C7307">
      <w:r>
        <w:t xml:space="preserve">Супрун А. Г. </w:t>
      </w:r>
    </w:p>
    <w:p w:rsidR="00D26B70" w:rsidRDefault="00D26B70" w:rsidP="009C7307">
      <w:r>
        <w:t xml:space="preserve">01-24/27 </w:t>
      </w:r>
    </w:p>
    <w:p w:rsidR="00D26B70" w:rsidRDefault="00D26B70" w:rsidP="009C7307">
      <w:r>
        <w:t xml:space="preserve">Г. Краснодар </w:t>
      </w:r>
    </w:p>
    <w:p w:rsidR="00D26B70" w:rsidRDefault="00D26B70" w:rsidP="009C7307">
      <w:r>
        <w:t xml:space="preserve">Парада Н. В. </w:t>
      </w:r>
    </w:p>
    <w:p w:rsidR="00D26B70" w:rsidRDefault="00D26B70" w:rsidP="009C7307">
      <w:r>
        <w:t>Соглашение об изменении договора</w:t>
      </w:r>
    </w:p>
    <w:sectPr w:rsidR="00D26B70" w:rsidSect="00D04E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7307"/>
    <w:rsid w:val="00022E9A"/>
    <w:rsid w:val="003F3114"/>
    <w:rsid w:val="004D49E2"/>
    <w:rsid w:val="009C680C"/>
    <w:rsid w:val="009C7307"/>
    <w:rsid w:val="00D04E1B"/>
    <w:rsid w:val="00D26B70"/>
    <w:rsid w:val="00E06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E1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</TotalTime>
  <Pages>4</Pages>
  <Words>206</Words>
  <Characters>1179</Characters>
  <Application>Microsoft Office Outlook</Application>
  <DocSecurity>0</DocSecurity>
  <Lines>0</Lines>
  <Paragraphs>0</Paragraphs>
  <ScaleCrop>false</ScaleCrop>
  <Company>Microsoft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2</cp:revision>
  <dcterms:created xsi:type="dcterms:W3CDTF">2011-11-09T12:17:00Z</dcterms:created>
  <dcterms:modified xsi:type="dcterms:W3CDTF">2011-11-09T17:39:00Z</dcterms:modified>
</cp:coreProperties>
</file>