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56" w:rsidRDefault="00C9625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  <w:r>
        <w:rPr>
          <w:noProof/>
        </w:rPr>
        <w:pict>
          <v:group id="_x0000_s1026" style="position:absolute;margin-left:-34.95pt;margin-top:-62.8pt;width:565.1pt;height:829.65pt;z-index:251658240" coordorigin="1101,664" coordsize="11302,1659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2" o:spid="_x0000_s1027" type="#_x0000_t75" style="position:absolute;left:1101;top:664;width:11302;height:16593;visibility:visible;mso-wrap-distance-left:504.05pt;mso-wrap-distance-right:504.05pt;mso-position-horizontal-relative:margin">
              <v:imagedata r:id="rId4" o:title="" gain="105703f" blacklevel="-12452f"/>
            </v:shape>
            <v:rect id="_x0000_s1028" style="position:absolute;left:1461;top:784;width:3840;height:1560"/>
          </v:group>
        </w:pict>
      </w:r>
    </w:p>
    <w:p w:rsidR="00C96256" w:rsidRDefault="00C96256">
      <w:pPr>
        <w:framePr w:h="1658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C96256">
          <w:type w:val="continuous"/>
          <w:pgSz w:w="14174" w:h="19469"/>
          <w:pgMar w:top="1440" w:right="1440" w:bottom="360" w:left="1440" w:header="720" w:footer="720" w:gutter="0"/>
          <w:cols w:space="720"/>
          <w:noEndnote/>
        </w:sectPr>
      </w:pPr>
    </w:p>
    <w:p w:rsidR="00C96256" w:rsidRDefault="00C9625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  <w:bookmarkStart w:id="0" w:name="_GoBack"/>
      <w:r>
        <w:rPr>
          <w:noProof/>
        </w:rPr>
        <w:pict>
          <v:group id="_x0000_s1029" style="position:absolute;margin-left:0;margin-top:0;width:568.45pt;height:803.7pt;z-index:251659264" coordorigin="1440,1440" coordsize="11369,16074">
            <v:shape id="Рисунок 3" o:spid="_x0000_s1030" type="#_x0000_t75" style="position:absolute;left:1440;top:1440;width:11369;height:16074;visibility:visible;mso-wrap-distance-left:504.05pt;mso-wrap-distance-right:504.05pt;mso-position-horizontal-relative:margin" o:allowincell="f">
              <v:imagedata r:id="rId5" o:title="" gain="142470f" blacklevel="-17695f"/>
            </v:shape>
            <v:rect id="_x0000_s1031" style="position:absolute;left:1581;top:1624;width:5400;height:3000"/>
          </v:group>
        </w:pict>
      </w:r>
      <w:bookmarkEnd w:id="0"/>
    </w:p>
    <w:sectPr w:rsidR="00C96256" w:rsidSect="00D04506">
      <w:pgSz w:w="14242" w:h="18956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308"/>
    <w:rsid w:val="006760A0"/>
    <w:rsid w:val="00952864"/>
    <w:rsid w:val="00B43308"/>
    <w:rsid w:val="00C03FD4"/>
    <w:rsid w:val="00C96256"/>
    <w:rsid w:val="00D04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50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0</Words>
  <Characters>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Commander</dc:creator>
  <cp:keywords/>
  <dc:description/>
  <cp:lastModifiedBy>w</cp:lastModifiedBy>
  <cp:revision>2</cp:revision>
  <dcterms:created xsi:type="dcterms:W3CDTF">2011-12-06T11:59:00Z</dcterms:created>
  <dcterms:modified xsi:type="dcterms:W3CDTF">2011-12-06T17:38:00Z</dcterms:modified>
</cp:coreProperties>
</file>