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FF1" w:rsidRDefault="00297FF1" w:rsidP="00944B9B">
      <w:r>
        <w:t xml:space="preserve">АА 0413515, е-251791, л-904488, л-987529, н-132177 , н-164813, НБ 3303580, НЛ 5693373, НУ 224531, НЮ 84198927, п-066417, ПЖ 099587, р-217175, р-227687, р-491131, р-595690, р-635442, р-919930, с-311766, с-347800, с-350922, с-361985, С-386208, т-005463, т-082096, т-082096, т-136467, Т-198225, Т-201513, т-201513, т-203394, т-203491, т-272437, т-322926, Т-404115, т-404115, т-432844, т-502758, т-640930, т-653849, т-725801, Т-916049, у-002217, у-046510, у-046988, у-068121, у-071075, у-072176, у-113232, У-287004, У-320179, у-343986, у-347877, у-347970, У-350944, у-350974, у-360948, У-365453, у-366404, у-367131, у-367510, У-370271, у-371582, у-387246, У-407200, у-408493, у-438541, у-461655, у-512463, у-550619, у-563117, у-564319, у-637479, У-644265, у-644829, у-648401, у-666087, у-680058, У-716765, у-732288, у-739587, у-791788, у-804036, У-815905, у-818622, у-858978, у-883142, у-904680, у-909142, у-910180, у-932093, у-948760, у-962031, у-967959, у-968384, у-969064, ф-521576, ф-531224, ф-604623, ф-615867, Ф-645013, ф-679240, ф-686109, ф-703091, ф-766137, ф-864723, ф-905906, Ф-937688, Ф-968035, х-249095, х-336571, х-337798, х-342541, х-344678, х-350620, х-426147, х-426776, х-426816, х-426899, х-426985, Х-427307, х-435528, Х-437400, х-445843, Х-449187, х-450395, х-451193 ГУ ГШ, х-453821, х-454607, х-515380, х-523250, х-625626, э-518549, э-518654 , э-562313, э-738372, э-738372, </w:t>
      </w:r>
      <w:bookmarkStart w:id="0" w:name="_GoBack"/>
      <w:bookmarkEnd w:id="0"/>
      <w:r>
        <w:t>ю-368719</w:t>
      </w:r>
    </w:p>
    <w:sectPr w:rsidR="00297FF1" w:rsidSect="00720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0CC"/>
    <w:rsid w:val="000557C5"/>
    <w:rsid w:val="001253BD"/>
    <w:rsid w:val="00297FF1"/>
    <w:rsid w:val="00462FD6"/>
    <w:rsid w:val="004F2D2A"/>
    <w:rsid w:val="00564BCD"/>
    <w:rsid w:val="007208D9"/>
    <w:rsid w:val="008850CC"/>
    <w:rsid w:val="00944B9B"/>
    <w:rsid w:val="00B44E97"/>
    <w:rsid w:val="00C22B41"/>
    <w:rsid w:val="00D7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FD6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462F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62FD6"/>
    <w:rPr>
      <w:rFonts w:ascii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52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208</Words>
  <Characters>1190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АА 0413515, е-251791, л-904488, л-987529, н-132177 , н-164813, НБ 3303580, НЛ 5693373, НУ 224531, НЮ 84198927, п-066417, ПЖ 099587, р-217175, р-227687, р-491131, р-595690, р-635442, р-919930, с-311766, с-347800, с-350922, с-361985, С-386208, т-005463, т-</dc:title>
  <dc:subject/>
  <dc:creator>владимир</dc:creator>
  <cp:keywords/>
  <dc:description/>
  <cp:lastModifiedBy>Serg&amp;Family</cp:lastModifiedBy>
  <cp:revision>2</cp:revision>
  <dcterms:created xsi:type="dcterms:W3CDTF">2012-05-31T13:26:00Z</dcterms:created>
  <dcterms:modified xsi:type="dcterms:W3CDTF">2012-05-31T13:26:00Z</dcterms:modified>
</cp:coreProperties>
</file>