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F8" w:rsidRDefault="007956F8">
      <w:bookmarkStart w:id="0" w:name="_GoBack"/>
    </w:p>
    <w:p w:rsidR="007956F8" w:rsidRDefault="007956F8"/>
    <w:bookmarkEnd w:id="0"/>
    <w:p w:rsidR="007956F8" w:rsidRDefault="007956F8"/>
    <w:p w:rsidR="007956F8" w:rsidRDefault="007956F8">
      <w:r w:rsidRPr="005807A2">
        <w:t>П-799886</w:t>
      </w:r>
      <w:r>
        <w:t xml:space="preserve">, </w:t>
      </w:r>
      <w:r w:rsidRPr="005807A2">
        <w:t>х-453358</w:t>
      </w:r>
      <w:r>
        <w:t xml:space="preserve">, </w:t>
      </w:r>
      <w:r w:rsidRPr="005807A2">
        <w:t>р-228064</w:t>
      </w:r>
      <w:r>
        <w:t xml:space="preserve">, </w:t>
      </w:r>
      <w:r w:rsidRPr="005807A2">
        <w:t>ф-892109</w:t>
      </w:r>
      <w:r>
        <w:t xml:space="preserve">, </w:t>
      </w:r>
      <w:r w:rsidRPr="005807A2">
        <w:t>ф-758871</w:t>
      </w:r>
      <w:r>
        <w:t xml:space="preserve">, </w:t>
      </w:r>
      <w:r w:rsidRPr="005807A2">
        <w:t>м-670827</w:t>
      </w:r>
      <w:r>
        <w:t xml:space="preserve">, </w:t>
      </w:r>
      <w:r w:rsidRPr="005807A2">
        <w:t>х-075268</w:t>
      </w:r>
      <w:r>
        <w:t xml:space="preserve">, </w:t>
      </w:r>
      <w:r w:rsidRPr="005807A2">
        <w:t>у-882099</w:t>
      </w:r>
      <w:r>
        <w:t xml:space="preserve">, х-204994, </w:t>
      </w:r>
      <w:r w:rsidRPr="005807A2">
        <w:t>х-457789</w:t>
      </w:r>
      <w:r>
        <w:t xml:space="preserve">, </w:t>
      </w:r>
      <w:r w:rsidRPr="005807A2">
        <w:t>е-204427</w:t>
      </w:r>
      <w:r>
        <w:t xml:space="preserve">, </w:t>
      </w:r>
      <w:r w:rsidRPr="005807A2">
        <w:t>р-594236</w:t>
      </w:r>
      <w:r>
        <w:t xml:space="preserve">, </w:t>
      </w:r>
      <w:r w:rsidRPr="005807A2">
        <w:t>у-054394</w:t>
      </w:r>
      <w:r>
        <w:t xml:space="preserve">, </w:t>
      </w:r>
      <w:r w:rsidRPr="005807A2">
        <w:t>у-002229</w:t>
      </w:r>
      <w:r>
        <w:t xml:space="preserve">, </w:t>
      </w:r>
      <w:r w:rsidRPr="005807A2">
        <w:t>у-028281</w:t>
      </w:r>
      <w:r>
        <w:t xml:space="preserve">, </w:t>
      </w:r>
      <w:r w:rsidRPr="005807A2">
        <w:t>у-969064</w:t>
      </w:r>
      <w:r>
        <w:t xml:space="preserve">, </w:t>
      </w:r>
      <w:r w:rsidRPr="005807A2">
        <w:t>т-201849</w:t>
      </w:r>
      <w:r>
        <w:t xml:space="preserve">, </w:t>
      </w:r>
      <w:r w:rsidRPr="005807A2">
        <w:t>е-637880</w:t>
      </w:r>
      <w:r>
        <w:t xml:space="preserve">, </w:t>
      </w:r>
      <w:r w:rsidRPr="005807A2">
        <w:t>у-666702</w:t>
      </w:r>
      <w:r>
        <w:t xml:space="preserve">, </w:t>
      </w:r>
      <w:r w:rsidRPr="005807A2">
        <w:t>х-430007</w:t>
      </w:r>
      <w:r>
        <w:t>.</w:t>
      </w:r>
    </w:p>
    <w:sectPr w:rsidR="007956F8" w:rsidSect="00796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F58"/>
    <w:rsid w:val="00010D56"/>
    <w:rsid w:val="000E0B7F"/>
    <w:rsid w:val="001253BD"/>
    <w:rsid w:val="00225EEA"/>
    <w:rsid w:val="00462FD6"/>
    <w:rsid w:val="005807A2"/>
    <w:rsid w:val="007956F8"/>
    <w:rsid w:val="00796275"/>
    <w:rsid w:val="00B44E97"/>
    <w:rsid w:val="00BB5F58"/>
    <w:rsid w:val="00C2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FD6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62F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2FD6"/>
    <w:rPr>
      <w:rFonts w:ascii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30</Words>
  <Characters>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П-799886, х-453358, р-228064, ф-892109, ф-758871, м-670827, х-075268, у-882099, х-204994, х-457789, е-204427, р-594236, у-054394, у-002229, у-028281, у-969064, т-201849, е-637880, у-666702, х-430007</dc:title>
  <dc:subject/>
  <dc:creator>владимир</dc:creator>
  <cp:keywords/>
  <dc:description/>
  <cp:lastModifiedBy>Serg&amp;Family</cp:lastModifiedBy>
  <cp:revision>2</cp:revision>
  <dcterms:created xsi:type="dcterms:W3CDTF">2012-05-31T13:26:00Z</dcterms:created>
  <dcterms:modified xsi:type="dcterms:W3CDTF">2012-05-31T13:26:00Z</dcterms:modified>
</cp:coreProperties>
</file>