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887" w:rsidRPr="00A116B8" w:rsidRDefault="00B46887" w:rsidP="00DB50C8">
      <w:pPr>
        <w:pStyle w:val="EnvelopeReturn"/>
        <w:spacing w:after="240"/>
        <w:rPr>
          <w:rFonts w:cs="Times New Roman"/>
          <w:sz w:val="24"/>
          <w:szCs w:val="24"/>
        </w:rPr>
      </w:pPr>
      <w:r w:rsidRPr="00A116B8">
        <w:rPr>
          <w:b/>
          <w:bCs/>
          <w:sz w:val="24"/>
          <w:szCs w:val="24"/>
        </w:rPr>
        <w:t>От кого:</w:t>
      </w:r>
      <w:r>
        <w:rPr>
          <w:sz w:val="24"/>
          <w:szCs w:val="24"/>
        </w:rPr>
        <w:t xml:space="preserve">  Кондратьева Я.М.</w:t>
      </w:r>
    </w:p>
    <w:p w:rsidR="00B46887" w:rsidRPr="00413FBE" w:rsidRDefault="00B46887" w:rsidP="00DB50C8">
      <w:pPr>
        <w:pStyle w:val="EnvelopeReturn"/>
        <w:rPr>
          <w:sz w:val="24"/>
          <w:szCs w:val="24"/>
        </w:rPr>
      </w:pPr>
      <w:r w:rsidRPr="00A116B8">
        <w:rPr>
          <w:b/>
          <w:bCs/>
          <w:sz w:val="24"/>
          <w:szCs w:val="24"/>
        </w:rPr>
        <w:t>Откуда:</w:t>
      </w:r>
      <w:r w:rsidRPr="00A116B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143090, </w:t>
      </w:r>
      <w:r w:rsidRPr="00A116B8">
        <w:rPr>
          <w:sz w:val="24"/>
          <w:szCs w:val="24"/>
        </w:rPr>
        <w:t xml:space="preserve"> Московская обл., г. </w:t>
      </w:r>
      <w:r w:rsidRPr="00413FBE">
        <w:rPr>
          <w:sz w:val="24"/>
          <w:szCs w:val="24"/>
        </w:rPr>
        <w:t>Краснознаменск,</w:t>
      </w:r>
    </w:p>
    <w:p w:rsidR="00B46887" w:rsidRPr="00413FBE" w:rsidRDefault="00B46887" w:rsidP="00DB50C8">
      <w:pPr>
        <w:pStyle w:val="EnvelopeReturn"/>
        <w:rPr>
          <w:rFonts w:cs="Times New Roman"/>
          <w:sz w:val="24"/>
          <w:szCs w:val="24"/>
        </w:rPr>
      </w:pPr>
      <w:r w:rsidRPr="00413FBE">
        <w:rPr>
          <w:sz w:val="24"/>
          <w:szCs w:val="24"/>
        </w:rPr>
        <w:t xml:space="preserve"> ул. Связистов, д. 12/1, кв. 384</w:t>
      </w:r>
    </w:p>
    <w:p w:rsidR="00B46887" w:rsidRPr="00B7421C" w:rsidRDefault="00B46887" w:rsidP="00DB50C8">
      <w:pPr>
        <w:pStyle w:val="EnvelopeAddress"/>
        <w:framePr w:wrap="auto"/>
        <w:rPr>
          <w:rFonts w:ascii="Calibri" w:hAnsi="Calibri" w:cs="Calibri"/>
          <w:b/>
          <w:bCs/>
        </w:rPr>
      </w:pPr>
      <w:r w:rsidRPr="00B7421C">
        <w:rPr>
          <w:rStyle w:val="apple-style-span"/>
          <w:rFonts w:ascii="Calibri" w:hAnsi="Calibri" w:cs="Calibri"/>
          <w:b/>
          <w:bCs/>
        </w:rPr>
        <w:t>Кому:</w:t>
      </w:r>
      <w:r w:rsidRPr="00B7421C">
        <w:rPr>
          <w:rStyle w:val="apple-style-span"/>
          <w:rFonts w:ascii="Calibri" w:hAnsi="Calibri" w:cs="Calibri"/>
        </w:rPr>
        <w:t xml:space="preserve">  Руководителю </w:t>
      </w:r>
      <w:r w:rsidRPr="00B7421C">
        <w:rPr>
          <w:rFonts w:ascii="Calibri" w:hAnsi="Calibri" w:cs="Calibri"/>
        </w:rPr>
        <w:t>ФГУ</w:t>
      </w:r>
      <w:r>
        <w:rPr>
          <w:rFonts w:ascii="Calibri" w:hAnsi="Calibri" w:cs="Calibri"/>
        </w:rPr>
        <w:t xml:space="preserve"> «Специальное ТУИО» Минобороны</w:t>
      </w:r>
      <w:r w:rsidRPr="00B7421C">
        <w:rPr>
          <w:rFonts w:ascii="Calibri" w:hAnsi="Calibri" w:cs="Calibri"/>
        </w:rPr>
        <w:t xml:space="preserve"> Р</w:t>
      </w:r>
      <w:r>
        <w:rPr>
          <w:rFonts w:ascii="Calibri" w:hAnsi="Calibri" w:cs="Calibri"/>
        </w:rPr>
        <w:t>оссии Орехову А.И.</w:t>
      </w:r>
    </w:p>
    <w:p w:rsidR="00B46887" w:rsidRPr="00B7421C" w:rsidRDefault="00B46887" w:rsidP="00DB50C8">
      <w:pPr>
        <w:pStyle w:val="EnvelopeAddress"/>
        <w:framePr w:wrap="auto"/>
        <w:rPr>
          <w:rFonts w:ascii="Calibri" w:hAnsi="Calibri" w:cs="Calibri"/>
        </w:rPr>
      </w:pPr>
      <w:r w:rsidRPr="00A116B8">
        <w:rPr>
          <w:rFonts w:ascii="Calibri" w:hAnsi="Calibri" w:cs="Calibri"/>
          <w:b/>
          <w:bCs/>
        </w:rPr>
        <w:t>Куда:  1</w:t>
      </w:r>
      <w:r>
        <w:rPr>
          <w:rFonts w:ascii="Calibri" w:hAnsi="Calibri" w:cs="Calibri"/>
          <w:b/>
          <w:bCs/>
        </w:rPr>
        <w:t>25167</w:t>
      </w:r>
      <w:r>
        <w:rPr>
          <w:rFonts w:ascii="Calibri" w:hAnsi="Calibri" w:cs="Calibri"/>
        </w:rPr>
        <w:t xml:space="preserve"> г. Москва</w:t>
      </w:r>
      <w:r w:rsidRPr="00B7421C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Ленинградский проспект</w:t>
      </w:r>
      <w:r w:rsidRPr="00B7421C">
        <w:rPr>
          <w:rFonts w:ascii="Calibri" w:hAnsi="Calibri" w:cs="Calibri"/>
        </w:rPr>
        <w:t xml:space="preserve">, д. </w:t>
      </w:r>
      <w:r>
        <w:rPr>
          <w:rFonts w:ascii="Calibri" w:hAnsi="Calibri" w:cs="Calibri"/>
        </w:rPr>
        <w:t>41</w:t>
      </w:r>
    </w:p>
    <w:p w:rsidR="00B46887" w:rsidRDefault="00B46887" w:rsidP="00DB50C8">
      <w:pPr>
        <w:rPr>
          <w:rStyle w:val="apple-style-span"/>
          <w:sz w:val="24"/>
          <w:szCs w:val="24"/>
        </w:rPr>
        <w:sectPr w:rsidR="00B46887">
          <w:pgSz w:w="12984" w:h="9185" w:orient="landscape"/>
          <w:pgMar w:top="360" w:right="720" w:bottom="720" w:left="576" w:header="720" w:footer="720" w:gutter="0"/>
          <w:paperSrc w:first="15"/>
          <w:pgNumType w:start="0"/>
          <w:cols w:space="720"/>
        </w:sectPr>
      </w:pPr>
    </w:p>
    <w:p w:rsidR="00B46887" w:rsidRDefault="00B46887" w:rsidP="003856AB">
      <w:pPr>
        <w:spacing w:after="0" w:line="240" w:lineRule="auto"/>
        <w:ind w:left="4111"/>
        <w:rPr>
          <w:sz w:val="24"/>
          <w:szCs w:val="24"/>
        </w:rPr>
      </w:pPr>
      <w:r w:rsidRPr="008D0D1F">
        <w:rPr>
          <w:rStyle w:val="apple-style-span"/>
          <w:sz w:val="24"/>
          <w:szCs w:val="24"/>
        </w:rPr>
        <w:t xml:space="preserve">Руководителю </w:t>
      </w:r>
      <w:r>
        <w:rPr>
          <w:sz w:val="24"/>
          <w:szCs w:val="24"/>
        </w:rPr>
        <w:t>ФГУ «Специальное ТУИО</w:t>
      </w:r>
      <w:r w:rsidRPr="008D0D1F">
        <w:rPr>
          <w:sz w:val="24"/>
          <w:szCs w:val="24"/>
        </w:rPr>
        <w:t>»</w:t>
      </w:r>
      <w:r>
        <w:rPr>
          <w:sz w:val="24"/>
          <w:szCs w:val="24"/>
        </w:rPr>
        <w:t xml:space="preserve"> Минобороны России </w:t>
      </w:r>
      <w:r w:rsidRPr="007129E7">
        <w:rPr>
          <w:b/>
          <w:bCs/>
          <w:sz w:val="24"/>
          <w:szCs w:val="24"/>
        </w:rPr>
        <w:t>Орехову А.И.</w:t>
      </w:r>
    </w:p>
    <w:p w:rsidR="00B46887" w:rsidRPr="008D0D1F" w:rsidRDefault="00B46887" w:rsidP="003856AB">
      <w:pPr>
        <w:spacing w:after="0" w:line="240" w:lineRule="auto"/>
        <w:ind w:left="4111"/>
        <w:rPr>
          <w:sz w:val="24"/>
          <w:szCs w:val="24"/>
        </w:rPr>
      </w:pPr>
      <w:r>
        <w:rPr>
          <w:sz w:val="24"/>
          <w:szCs w:val="24"/>
        </w:rPr>
        <w:t>125167</w:t>
      </w:r>
      <w:r w:rsidRPr="00650FE2">
        <w:rPr>
          <w:sz w:val="24"/>
          <w:szCs w:val="24"/>
        </w:rPr>
        <w:t>,</w:t>
      </w:r>
      <w:r>
        <w:rPr>
          <w:sz w:val="24"/>
          <w:szCs w:val="24"/>
        </w:rPr>
        <w:t xml:space="preserve"> г. Москва.</w:t>
      </w:r>
      <w:r w:rsidRPr="008D0D1F">
        <w:rPr>
          <w:sz w:val="24"/>
          <w:szCs w:val="24"/>
        </w:rPr>
        <w:t>,</w:t>
      </w:r>
      <w:r>
        <w:rPr>
          <w:sz w:val="24"/>
          <w:szCs w:val="24"/>
        </w:rPr>
        <w:t xml:space="preserve"> Ленинградский проспект, д.</w:t>
      </w:r>
      <w:r w:rsidRPr="008D0D1F">
        <w:rPr>
          <w:sz w:val="24"/>
          <w:szCs w:val="24"/>
        </w:rPr>
        <w:t xml:space="preserve"> </w:t>
      </w:r>
      <w:r>
        <w:rPr>
          <w:sz w:val="24"/>
          <w:szCs w:val="24"/>
        </w:rPr>
        <w:t>41</w:t>
      </w:r>
    </w:p>
    <w:p w:rsidR="00B46887" w:rsidRDefault="00B46887" w:rsidP="003856AB">
      <w:pPr>
        <w:spacing w:after="0" w:line="240" w:lineRule="auto"/>
        <w:ind w:left="4111"/>
        <w:rPr>
          <w:rStyle w:val="apple-style-span"/>
          <w:sz w:val="24"/>
          <w:szCs w:val="24"/>
        </w:rPr>
      </w:pPr>
      <w:r>
        <w:rPr>
          <w:rStyle w:val="apple-style-span"/>
          <w:sz w:val="24"/>
          <w:szCs w:val="24"/>
        </w:rPr>
        <w:t>О</w:t>
      </w:r>
      <w:r w:rsidRPr="008D0D1F">
        <w:rPr>
          <w:rStyle w:val="apple-style-span"/>
          <w:sz w:val="24"/>
          <w:szCs w:val="24"/>
        </w:rPr>
        <w:t xml:space="preserve">т </w:t>
      </w:r>
      <w:r w:rsidRPr="00413FBE">
        <w:rPr>
          <w:rStyle w:val="apple-style-span"/>
          <w:sz w:val="24"/>
          <w:szCs w:val="24"/>
        </w:rPr>
        <w:t>Кондратьева Я.М. проживающего по</w:t>
      </w:r>
      <w:r w:rsidRPr="008D0D1F">
        <w:rPr>
          <w:rStyle w:val="apple-style-span"/>
          <w:sz w:val="24"/>
          <w:szCs w:val="24"/>
        </w:rPr>
        <w:t xml:space="preserve"> адресу:</w:t>
      </w:r>
    </w:p>
    <w:p w:rsidR="00B46887" w:rsidRPr="00413FBE" w:rsidRDefault="00B46887" w:rsidP="00413FBE">
      <w:pPr>
        <w:spacing w:after="0" w:line="240" w:lineRule="auto"/>
        <w:ind w:left="4111"/>
        <w:rPr>
          <w:sz w:val="24"/>
          <w:szCs w:val="24"/>
        </w:rPr>
      </w:pPr>
      <w:r w:rsidRPr="00413FBE">
        <w:t>14</w:t>
      </w:r>
      <w:r>
        <w:t>3090</w:t>
      </w:r>
      <w:r w:rsidRPr="00413FBE">
        <w:t xml:space="preserve">, Московская обл., г. </w:t>
      </w:r>
      <w:r w:rsidRPr="00413FBE">
        <w:rPr>
          <w:sz w:val="24"/>
          <w:szCs w:val="24"/>
        </w:rPr>
        <w:t>Краснознаменск,</w:t>
      </w:r>
    </w:p>
    <w:p w:rsidR="00B46887" w:rsidRPr="00413FBE" w:rsidRDefault="00B46887" w:rsidP="00413FBE">
      <w:pPr>
        <w:spacing w:after="0" w:line="240" w:lineRule="auto"/>
        <w:ind w:left="4111"/>
        <w:rPr>
          <w:sz w:val="24"/>
          <w:szCs w:val="24"/>
        </w:rPr>
      </w:pPr>
      <w:r w:rsidRPr="00413FBE">
        <w:rPr>
          <w:sz w:val="24"/>
          <w:szCs w:val="24"/>
        </w:rPr>
        <w:t xml:space="preserve"> ул. Связистов, д. 12/1, кв. 384</w:t>
      </w:r>
    </w:p>
    <w:p w:rsidR="00B46887" w:rsidRPr="008D0D1F" w:rsidRDefault="00B46887" w:rsidP="003856AB">
      <w:pPr>
        <w:spacing w:after="0" w:line="240" w:lineRule="auto"/>
        <w:ind w:left="4111"/>
        <w:rPr>
          <w:rStyle w:val="apple-style-span"/>
          <w:sz w:val="24"/>
          <w:szCs w:val="24"/>
        </w:rPr>
      </w:pPr>
      <w:r w:rsidRPr="008D0D1F">
        <w:rPr>
          <w:rStyle w:val="apple-style-span"/>
          <w:sz w:val="24"/>
          <w:szCs w:val="24"/>
        </w:rPr>
        <w:t xml:space="preserve">тел. </w:t>
      </w:r>
      <w:r>
        <w:rPr>
          <w:rStyle w:val="apple-style-span"/>
          <w:sz w:val="24"/>
          <w:szCs w:val="24"/>
        </w:rPr>
        <w:t>8 925-735-04-59</w:t>
      </w:r>
    </w:p>
    <w:p w:rsidR="00B46887" w:rsidRPr="008D0D1F" w:rsidRDefault="00B46887" w:rsidP="00054B6F">
      <w:pPr>
        <w:spacing w:before="120" w:after="120" w:line="360" w:lineRule="auto"/>
        <w:jc w:val="center"/>
        <w:rPr>
          <w:rStyle w:val="apple-style-span"/>
          <w:sz w:val="28"/>
          <w:szCs w:val="28"/>
        </w:rPr>
      </w:pPr>
    </w:p>
    <w:p w:rsidR="00B46887" w:rsidRPr="008D0D1F" w:rsidRDefault="00B46887" w:rsidP="006B40CD">
      <w:pPr>
        <w:spacing w:after="0" w:line="360" w:lineRule="auto"/>
        <w:jc w:val="center"/>
        <w:rPr>
          <w:rStyle w:val="apple-style-span"/>
          <w:b/>
          <w:bCs/>
          <w:sz w:val="28"/>
          <w:szCs w:val="28"/>
        </w:rPr>
      </w:pPr>
      <w:r w:rsidRPr="008D0D1F">
        <w:rPr>
          <w:rStyle w:val="apple-style-span"/>
          <w:b/>
          <w:bCs/>
          <w:sz w:val="28"/>
          <w:szCs w:val="28"/>
        </w:rPr>
        <w:t>Заявление</w:t>
      </w:r>
    </w:p>
    <w:p w:rsidR="00B46887" w:rsidRPr="008D0D1F" w:rsidRDefault="00B46887" w:rsidP="006B40CD">
      <w:pPr>
        <w:spacing w:after="0" w:line="360" w:lineRule="auto"/>
        <w:jc w:val="center"/>
        <w:rPr>
          <w:rStyle w:val="apple-style-span"/>
          <w:sz w:val="28"/>
          <w:szCs w:val="28"/>
        </w:rPr>
      </w:pPr>
    </w:p>
    <w:p w:rsidR="00B46887" w:rsidRPr="008D0D1F" w:rsidRDefault="00B46887" w:rsidP="008D0D1F">
      <w:pPr>
        <w:spacing w:after="0" w:line="240" w:lineRule="auto"/>
        <w:ind w:firstLine="709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Уважаемый Александр Иванович! </w:t>
      </w:r>
      <w:r w:rsidRPr="008D0D1F">
        <w:rPr>
          <w:rStyle w:val="apple-style-span"/>
          <w:sz w:val="28"/>
          <w:szCs w:val="28"/>
        </w:rPr>
        <w:t xml:space="preserve">Прошу </w:t>
      </w:r>
      <w:r>
        <w:rPr>
          <w:rStyle w:val="apple-style-span"/>
          <w:sz w:val="28"/>
          <w:szCs w:val="28"/>
        </w:rPr>
        <w:t xml:space="preserve">Вас </w:t>
      </w:r>
      <w:r w:rsidRPr="00413FBE">
        <w:rPr>
          <w:sz w:val="28"/>
          <w:szCs w:val="28"/>
        </w:rPr>
        <w:t xml:space="preserve">заключить со мной </w:t>
      </w:r>
      <w:r>
        <w:rPr>
          <w:sz w:val="28"/>
          <w:szCs w:val="28"/>
        </w:rPr>
        <w:t xml:space="preserve">и </w:t>
      </w:r>
      <w:r>
        <w:rPr>
          <w:rStyle w:val="apple-style-span"/>
          <w:sz w:val="28"/>
          <w:szCs w:val="28"/>
        </w:rPr>
        <w:t>членами моей семьи</w:t>
      </w:r>
      <w:r w:rsidRPr="00413FBE">
        <w:rPr>
          <w:sz w:val="28"/>
          <w:szCs w:val="28"/>
        </w:rPr>
        <w:t xml:space="preserve"> договор о передаче в собственность в порядке приватизации</w:t>
      </w:r>
      <w:r w:rsidRPr="008D0D1F"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sz w:val="28"/>
          <w:szCs w:val="28"/>
        </w:rPr>
        <w:t>занимаемое нами</w:t>
      </w:r>
      <w:r w:rsidRPr="008D0D1F">
        <w:rPr>
          <w:rStyle w:val="apple-style-span"/>
          <w:sz w:val="28"/>
          <w:szCs w:val="28"/>
        </w:rPr>
        <w:t xml:space="preserve"> по</w:t>
      </w:r>
      <w:r>
        <w:rPr>
          <w:rStyle w:val="apple-style-span"/>
          <w:sz w:val="28"/>
          <w:szCs w:val="28"/>
        </w:rPr>
        <w:t xml:space="preserve"> договору социального найма № 0000 от 00 июл</w:t>
      </w:r>
      <w:r w:rsidRPr="008D0D1F">
        <w:rPr>
          <w:rStyle w:val="apple-style-span"/>
          <w:sz w:val="28"/>
          <w:szCs w:val="28"/>
        </w:rPr>
        <w:t>я 201</w:t>
      </w:r>
      <w:r>
        <w:rPr>
          <w:rStyle w:val="apple-style-span"/>
          <w:sz w:val="28"/>
          <w:szCs w:val="28"/>
        </w:rPr>
        <w:t>1</w:t>
      </w:r>
      <w:r w:rsidRPr="008D0D1F">
        <w:rPr>
          <w:rStyle w:val="apple-style-span"/>
          <w:sz w:val="28"/>
          <w:szCs w:val="28"/>
        </w:rPr>
        <w:t xml:space="preserve"> г.</w:t>
      </w:r>
      <w:r>
        <w:rPr>
          <w:rStyle w:val="apple-style-span"/>
          <w:sz w:val="28"/>
          <w:szCs w:val="28"/>
        </w:rPr>
        <w:t>,</w:t>
      </w:r>
      <w:r w:rsidRPr="008D0D1F">
        <w:rPr>
          <w:rStyle w:val="apple-style-span"/>
          <w:sz w:val="28"/>
          <w:szCs w:val="28"/>
        </w:rPr>
        <w:t xml:space="preserve"> </w:t>
      </w:r>
      <w:r>
        <w:rPr>
          <w:rStyle w:val="apple-style-span"/>
          <w:sz w:val="28"/>
          <w:szCs w:val="28"/>
        </w:rPr>
        <w:t xml:space="preserve">находящееся в Федеральной собственности </w:t>
      </w:r>
      <w:r w:rsidRPr="008D0D1F">
        <w:rPr>
          <w:rStyle w:val="apple-style-span"/>
          <w:sz w:val="28"/>
          <w:szCs w:val="28"/>
        </w:rPr>
        <w:t xml:space="preserve">жилое </w:t>
      </w:r>
      <w:r>
        <w:rPr>
          <w:rStyle w:val="apple-style-span"/>
          <w:sz w:val="28"/>
          <w:szCs w:val="28"/>
        </w:rPr>
        <w:t>помещение,</w:t>
      </w:r>
      <w:r w:rsidRPr="008D0D1F">
        <w:rPr>
          <w:rStyle w:val="apple-style-span"/>
          <w:sz w:val="28"/>
          <w:szCs w:val="28"/>
        </w:rPr>
        <w:t xml:space="preserve"> состоящее из </w:t>
      </w:r>
      <w:r>
        <w:rPr>
          <w:rStyle w:val="apple-style-span"/>
          <w:sz w:val="28"/>
          <w:szCs w:val="28"/>
        </w:rPr>
        <w:t xml:space="preserve">2-х </w:t>
      </w:r>
      <w:r w:rsidRPr="008D0D1F">
        <w:rPr>
          <w:rStyle w:val="apple-style-span"/>
          <w:sz w:val="28"/>
          <w:szCs w:val="28"/>
        </w:rPr>
        <w:t xml:space="preserve">комнат в </w:t>
      </w:r>
      <w:r>
        <w:rPr>
          <w:rStyle w:val="apple-style-span"/>
          <w:sz w:val="28"/>
          <w:szCs w:val="28"/>
        </w:rPr>
        <w:t>2</w:t>
      </w:r>
      <w:r w:rsidRPr="008D0D1F">
        <w:rPr>
          <w:rStyle w:val="apple-style-span"/>
          <w:sz w:val="28"/>
          <w:szCs w:val="28"/>
        </w:rPr>
        <w:t>-комнатной квартире общей площадью</w:t>
      </w:r>
      <w:r>
        <w:rPr>
          <w:rStyle w:val="apple-style-span"/>
          <w:sz w:val="28"/>
          <w:szCs w:val="28"/>
        </w:rPr>
        <w:t xml:space="preserve"> 61,75</w:t>
      </w:r>
      <w:r w:rsidRPr="008D0D1F">
        <w:rPr>
          <w:rStyle w:val="apple-style-span"/>
          <w:sz w:val="28"/>
          <w:szCs w:val="28"/>
        </w:rPr>
        <w:t xml:space="preserve"> кв. метров, по адресу: Московская область, г. </w:t>
      </w:r>
      <w:r>
        <w:rPr>
          <w:rStyle w:val="apple-style-span"/>
          <w:sz w:val="28"/>
          <w:szCs w:val="28"/>
        </w:rPr>
        <w:t>Краснознаменск</w:t>
      </w:r>
      <w:r w:rsidRPr="008D0D1F">
        <w:rPr>
          <w:rStyle w:val="apple-style-span"/>
          <w:sz w:val="28"/>
          <w:szCs w:val="28"/>
        </w:rPr>
        <w:t xml:space="preserve">, ул. </w:t>
      </w:r>
      <w:r>
        <w:rPr>
          <w:rStyle w:val="apple-style-span"/>
          <w:sz w:val="28"/>
          <w:szCs w:val="28"/>
        </w:rPr>
        <w:t>Связистов</w:t>
      </w:r>
      <w:r w:rsidRPr="008D0D1F">
        <w:rPr>
          <w:rStyle w:val="apple-style-span"/>
          <w:sz w:val="28"/>
          <w:szCs w:val="28"/>
        </w:rPr>
        <w:t xml:space="preserve">, д. </w:t>
      </w:r>
      <w:r>
        <w:rPr>
          <w:rStyle w:val="apple-style-span"/>
          <w:sz w:val="28"/>
          <w:szCs w:val="28"/>
        </w:rPr>
        <w:t>12</w:t>
      </w:r>
      <w:r w:rsidRPr="00413FBE">
        <w:rPr>
          <w:rStyle w:val="apple-style-span"/>
          <w:sz w:val="28"/>
          <w:szCs w:val="28"/>
        </w:rPr>
        <w:t>/1</w:t>
      </w:r>
      <w:r w:rsidRPr="008D0D1F">
        <w:rPr>
          <w:rStyle w:val="apple-style-span"/>
          <w:sz w:val="28"/>
          <w:szCs w:val="28"/>
        </w:rPr>
        <w:t>, кв.</w:t>
      </w:r>
      <w:r>
        <w:rPr>
          <w:rStyle w:val="apple-style-span"/>
          <w:sz w:val="28"/>
          <w:szCs w:val="28"/>
        </w:rPr>
        <w:t xml:space="preserve"> </w:t>
      </w:r>
      <w:r w:rsidRPr="00413FBE">
        <w:rPr>
          <w:rStyle w:val="apple-style-span"/>
          <w:sz w:val="28"/>
          <w:szCs w:val="28"/>
        </w:rPr>
        <w:t>384</w:t>
      </w:r>
      <w:r w:rsidRPr="008D0D1F">
        <w:rPr>
          <w:rStyle w:val="apple-style-span"/>
          <w:sz w:val="28"/>
          <w:szCs w:val="28"/>
        </w:rPr>
        <w:t>.</w:t>
      </w:r>
    </w:p>
    <w:p w:rsidR="00B46887" w:rsidRPr="008D0D1F" w:rsidRDefault="00B46887" w:rsidP="00413FBE">
      <w:pPr>
        <w:spacing w:after="0" w:line="240" w:lineRule="auto"/>
        <w:ind w:firstLine="709"/>
        <w:jc w:val="both"/>
        <w:rPr>
          <w:rStyle w:val="apple-style-span"/>
          <w:b/>
          <w:bCs/>
          <w:sz w:val="28"/>
          <w:szCs w:val="28"/>
        </w:rPr>
      </w:pPr>
      <w:r w:rsidRPr="008D0D1F">
        <w:rPr>
          <w:rStyle w:val="apple-style-span"/>
          <w:sz w:val="28"/>
          <w:szCs w:val="28"/>
        </w:rPr>
        <w:t xml:space="preserve">Ответ прошу направить по адресу: </w:t>
      </w:r>
      <w:r w:rsidRPr="008D0D1F">
        <w:rPr>
          <w:rStyle w:val="apple-style-span"/>
          <w:b/>
          <w:bCs/>
          <w:sz w:val="28"/>
          <w:szCs w:val="28"/>
        </w:rPr>
        <w:t>14</w:t>
      </w:r>
      <w:r w:rsidRPr="00413FBE">
        <w:rPr>
          <w:rStyle w:val="apple-style-span"/>
          <w:b/>
          <w:bCs/>
          <w:sz w:val="28"/>
          <w:szCs w:val="28"/>
        </w:rPr>
        <w:t>1800</w:t>
      </w:r>
      <w:r w:rsidRPr="008D0D1F">
        <w:rPr>
          <w:rStyle w:val="apple-style-span"/>
          <w:b/>
          <w:bCs/>
          <w:sz w:val="28"/>
          <w:szCs w:val="28"/>
        </w:rPr>
        <w:t xml:space="preserve"> Московская обл., </w:t>
      </w:r>
      <w:r>
        <w:rPr>
          <w:rStyle w:val="apple-style-span"/>
          <w:b/>
          <w:bCs/>
          <w:sz w:val="28"/>
          <w:szCs w:val="28"/>
        </w:rPr>
        <w:t xml:space="preserve">                    </w:t>
      </w:r>
      <w:r w:rsidRPr="00413FBE">
        <w:rPr>
          <w:rStyle w:val="apple-style-span"/>
          <w:b/>
          <w:bCs/>
          <w:sz w:val="28"/>
          <w:szCs w:val="28"/>
        </w:rPr>
        <w:t>г. Дмитров,</w:t>
      </w:r>
      <w:r>
        <w:rPr>
          <w:rStyle w:val="apple-style-span"/>
          <w:b/>
          <w:bCs/>
          <w:sz w:val="28"/>
          <w:szCs w:val="28"/>
        </w:rPr>
        <w:t xml:space="preserve"> ул.</w:t>
      </w:r>
      <w:r w:rsidRPr="00413FBE">
        <w:rPr>
          <w:rStyle w:val="apple-style-span"/>
          <w:b/>
          <w:bCs/>
          <w:sz w:val="28"/>
          <w:szCs w:val="28"/>
        </w:rPr>
        <w:t>Пионерская, д. 2, кв. 116  Кондратьеву Яну Михайловичу</w:t>
      </w:r>
      <w:r>
        <w:t xml:space="preserve"> </w:t>
      </w:r>
    </w:p>
    <w:p w:rsidR="00B46887" w:rsidRDefault="00B46887" w:rsidP="006B40CD">
      <w:pPr>
        <w:spacing w:after="0"/>
        <w:ind w:firstLine="708"/>
        <w:jc w:val="both"/>
        <w:rPr>
          <w:rStyle w:val="apple-style-span"/>
          <w:sz w:val="28"/>
          <w:szCs w:val="28"/>
        </w:rPr>
      </w:pPr>
    </w:p>
    <w:p w:rsidR="00B46887" w:rsidRDefault="00B46887" w:rsidP="006B40CD">
      <w:pPr>
        <w:spacing w:after="0"/>
        <w:ind w:firstLine="708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Приложения:</w:t>
      </w:r>
    </w:p>
    <w:p w:rsidR="00B46887" w:rsidRDefault="00B46887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договора социального найма</w:t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  <w:t>- на   стр.</w:t>
      </w:r>
    </w:p>
    <w:p w:rsidR="00B46887" w:rsidRDefault="00B46887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паспорта Кондратьева Я.М.</w:t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  <w:t>- на   стр.</w:t>
      </w:r>
    </w:p>
    <w:p w:rsidR="00B46887" w:rsidRDefault="00B46887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паспорта Кондратьева  Д.А.</w:t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  <w:t>- на   стр.</w:t>
      </w:r>
    </w:p>
    <w:p w:rsidR="00B46887" w:rsidRDefault="00B46887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свидетельства о рождении Кондратьева М.Я.   - на   стр.</w:t>
      </w:r>
    </w:p>
    <w:p w:rsidR="00B46887" w:rsidRDefault="00B46887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Свидетельства о браке                                              - на   стр.</w:t>
      </w:r>
    </w:p>
    <w:p w:rsidR="00B46887" w:rsidRDefault="00B46887" w:rsidP="004D5656">
      <w:pPr>
        <w:spacing w:after="0" w:line="240" w:lineRule="auto"/>
        <w:jc w:val="both"/>
        <w:rPr>
          <w:rStyle w:val="apple-style-span"/>
          <w:sz w:val="28"/>
          <w:szCs w:val="28"/>
        </w:rPr>
      </w:pPr>
    </w:p>
    <w:p w:rsidR="00B46887" w:rsidRDefault="00B46887" w:rsidP="004D5656">
      <w:pPr>
        <w:spacing w:after="0" w:line="240" w:lineRule="auto"/>
        <w:jc w:val="both"/>
        <w:rPr>
          <w:rStyle w:val="apple-style-span"/>
          <w:sz w:val="28"/>
          <w:szCs w:val="28"/>
        </w:rPr>
      </w:pPr>
    </w:p>
    <w:p w:rsidR="00B46887" w:rsidRPr="008A7F1E" w:rsidRDefault="00B46887" w:rsidP="004D5656">
      <w:pPr>
        <w:spacing w:after="0" w:line="240" w:lineRule="auto"/>
        <w:jc w:val="both"/>
        <w:rPr>
          <w:rStyle w:val="apple-style-span"/>
          <w:sz w:val="28"/>
          <w:szCs w:val="28"/>
        </w:rPr>
      </w:pPr>
    </w:p>
    <w:p w:rsidR="00B46887" w:rsidRDefault="00B46887" w:rsidP="008D0D1F">
      <w:pPr>
        <w:spacing w:after="0"/>
        <w:jc w:val="both"/>
        <w:rPr>
          <w:sz w:val="28"/>
          <w:szCs w:val="28"/>
        </w:rPr>
      </w:pPr>
      <w:r w:rsidRPr="008D0D1F">
        <w:rPr>
          <w:sz w:val="28"/>
          <w:szCs w:val="28"/>
        </w:rPr>
        <w:t>« ___ » ___</w:t>
      </w:r>
      <w:r>
        <w:rPr>
          <w:sz w:val="28"/>
          <w:szCs w:val="28"/>
        </w:rPr>
        <w:t>_______ 2012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>__________ Я. Кондратьев</w:t>
      </w:r>
    </w:p>
    <w:p w:rsidR="00B46887" w:rsidRPr="008D0D1F" w:rsidRDefault="00B46887" w:rsidP="008D0D1F">
      <w:pPr>
        <w:spacing w:after="0"/>
        <w:jc w:val="both"/>
        <w:rPr>
          <w:sz w:val="28"/>
          <w:szCs w:val="28"/>
        </w:rPr>
      </w:pPr>
    </w:p>
    <w:p w:rsidR="00B46887" w:rsidRPr="00413FBE" w:rsidRDefault="00B46887" w:rsidP="008D0D1F">
      <w:pPr>
        <w:spacing w:after="0"/>
        <w:jc w:val="both"/>
        <w:rPr>
          <w:rStyle w:val="apple-style-span"/>
          <w:sz w:val="28"/>
          <w:szCs w:val="28"/>
        </w:rPr>
      </w:pPr>
    </w:p>
    <w:p w:rsidR="00B46887" w:rsidRDefault="00B46887" w:rsidP="00997DDC">
      <w:pPr>
        <w:spacing w:after="0"/>
        <w:jc w:val="right"/>
        <w:rPr>
          <w:sz w:val="28"/>
          <w:szCs w:val="28"/>
        </w:rPr>
      </w:pPr>
    </w:p>
    <w:p w:rsidR="00B46887" w:rsidRDefault="00B46887" w:rsidP="00997DDC">
      <w:pPr>
        <w:spacing w:after="0"/>
        <w:jc w:val="right"/>
        <w:rPr>
          <w:sz w:val="28"/>
          <w:szCs w:val="28"/>
        </w:rPr>
      </w:pPr>
    </w:p>
    <w:p w:rsidR="00B46887" w:rsidRDefault="00B46887" w:rsidP="00997DDC">
      <w:pPr>
        <w:spacing w:after="0"/>
        <w:jc w:val="right"/>
        <w:rPr>
          <w:sz w:val="18"/>
          <w:szCs w:val="18"/>
        </w:rPr>
      </w:pPr>
    </w:p>
    <w:p w:rsidR="00B46887" w:rsidRDefault="00B46887" w:rsidP="00997DDC">
      <w:pPr>
        <w:spacing w:after="0"/>
        <w:jc w:val="right"/>
        <w:rPr>
          <w:sz w:val="18"/>
          <w:szCs w:val="18"/>
        </w:rPr>
      </w:pPr>
    </w:p>
    <w:p w:rsidR="00B46887" w:rsidRDefault="00B46887" w:rsidP="00997DDC">
      <w:pPr>
        <w:spacing w:after="0"/>
        <w:jc w:val="right"/>
        <w:rPr>
          <w:sz w:val="18"/>
          <w:szCs w:val="18"/>
        </w:rPr>
      </w:pPr>
    </w:p>
    <w:p w:rsidR="00B46887" w:rsidRDefault="00B46887" w:rsidP="00997DDC">
      <w:pPr>
        <w:spacing w:after="0"/>
        <w:jc w:val="right"/>
        <w:rPr>
          <w:sz w:val="18"/>
          <w:szCs w:val="18"/>
        </w:rPr>
      </w:pPr>
    </w:p>
    <w:p w:rsidR="00B46887" w:rsidRDefault="00B46887" w:rsidP="00997DDC">
      <w:pPr>
        <w:spacing w:after="0"/>
        <w:jc w:val="right"/>
        <w:rPr>
          <w:sz w:val="18"/>
          <w:szCs w:val="18"/>
        </w:rPr>
      </w:pPr>
    </w:p>
    <w:p w:rsidR="00B46887" w:rsidRDefault="00B46887" w:rsidP="00997DDC">
      <w:pPr>
        <w:spacing w:after="0"/>
        <w:jc w:val="right"/>
        <w:rPr>
          <w:rStyle w:val="apple-style-span"/>
          <w:sz w:val="28"/>
          <w:szCs w:val="28"/>
        </w:rPr>
        <w:sectPr w:rsidR="00B46887" w:rsidSect="00DB2527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B46887" w:rsidRPr="00F0590B" w:rsidRDefault="00B46887" w:rsidP="00DB2527">
      <w:pPr>
        <w:spacing w:after="0" w:line="240" w:lineRule="auto"/>
        <w:ind w:right="303"/>
        <w:jc w:val="right"/>
        <w:outlineLvl w:val="0"/>
        <w:rPr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" o:spid="_x0000_s1026" type="#_x0000_t75" style="position:absolute;left:0;text-align:left;margin-left:0;margin-top:.3pt;width:47.45pt;height:48.3pt;z-index:251656192;visibility:visible">
            <v:imagedata r:id="rId5" o:title=""/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77.15pt;margin-top:0;width:.05pt;height:513.25pt;z-index:251659264" o:connectortype="straight">
            <v:stroke dashstyle="1 1"/>
          </v:shape>
        </w:pict>
      </w:r>
      <w:r w:rsidRPr="00F0590B">
        <w:rPr>
          <w:sz w:val="24"/>
          <w:szCs w:val="24"/>
          <w:lang w:eastAsia="ru-RU"/>
        </w:rPr>
        <w:t>Ф</w:t>
      </w:r>
      <w:r w:rsidRPr="00172582">
        <w:rPr>
          <w:sz w:val="24"/>
          <w:szCs w:val="24"/>
          <w:lang w:eastAsia="ru-RU"/>
        </w:rPr>
        <w:t xml:space="preserve"> 107</w:t>
      </w:r>
    </w:p>
    <w:p w:rsidR="00B46887" w:rsidRPr="00F0590B" w:rsidRDefault="00B46887" w:rsidP="00DB2527">
      <w:pPr>
        <w:spacing w:after="0" w:line="240" w:lineRule="auto"/>
        <w:ind w:right="303"/>
        <w:jc w:val="center"/>
        <w:rPr>
          <w:sz w:val="14"/>
          <w:szCs w:val="14"/>
          <w:lang w:eastAsia="ru-RU"/>
        </w:rPr>
      </w:pPr>
    </w:p>
    <w:p w:rsidR="00B46887" w:rsidRPr="00F0590B" w:rsidRDefault="00B46887" w:rsidP="00DB2527">
      <w:pPr>
        <w:spacing w:after="0" w:line="240" w:lineRule="auto"/>
        <w:ind w:right="303"/>
        <w:jc w:val="center"/>
        <w:outlineLvl w:val="0"/>
        <w:rPr>
          <w:b/>
          <w:bCs/>
          <w:sz w:val="32"/>
          <w:szCs w:val="32"/>
          <w:lang w:eastAsia="ru-RU"/>
        </w:rPr>
      </w:pPr>
      <w:r w:rsidRPr="00F0590B">
        <w:rPr>
          <w:b/>
          <w:bCs/>
          <w:sz w:val="32"/>
          <w:szCs w:val="32"/>
          <w:lang w:eastAsia="ru-RU"/>
        </w:rPr>
        <w:t>ОПИСЬ</w:t>
      </w:r>
    </w:p>
    <w:p w:rsidR="00B46887" w:rsidRPr="00F0590B" w:rsidRDefault="00B46887" w:rsidP="00DB2527">
      <w:pPr>
        <w:spacing w:after="0" w:line="240" w:lineRule="auto"/>
        <w:jc w:val="center"/>
        <w:rPr>
          <w:sz w:val="24"/>
          <w:szCs w:val="24"/>
          <w:lang w:eastAsia="ru-RU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1426"/>
        <w:gridCol w:w="5480"/>
      </w:tblGrid>
      <w:tr w:rsidR="00B46887" w:rsidRPr="00F0590B">
        <w:tc>
          <w:tcPr>
            <w:tcW w:w="1426" w:type="dxa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 xml:space="preserve">вложения в 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Ценное письмо</w:t>
            </w:r>
          </w:p>
        </w:tc>
      </w:tr>
      <w:tr w:rsidR="00B46887" w:rsidRPr="00F0590B">
        <w:tc>
          <w:tcPr>
            <w:tcW w:w="1426" w:type="dxa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5480" w:type="dxa"/>
            <w:tcBorders>
              <w:top w:val="single" w:sz="4" w:space="0" w:color="auto"/>
              <w:bottom w:val="single" w:sz="4" w:space="0" w:color="auto"/>
            </w:tcBorders>
          </w:tcPr>
          <w:p w:rsidR="00B46887" w:rsidRPr="00F0590B" w:rsidRDefault="00B46887" w:rsidP="00650FE2">
            <w:pPr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Руководителю ФГУ «Специальное ТУИО</w:t>
            </w:r>
            <w:r w:rsidRPr="00836329">
              <w:rPr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color w:val="000000"/>
                <w:sz w:val="24"/>
                <w:szCs w:val="24"/>
                <w:lang w:eastAsia="ru-RU"/>
              </w:rPr>
              <w:t>Минобороны России Орехову А.И.</w:t>
            </w:r>
          </w:p>
        </w:tc>
      </w:tr>
      <w:tr w:rsidR="00B46887" w:rsidRPr="00F0590B">
        <w:tc>
          <w:tcPr>
            <w:tcW w:w="1426" w:type="dxa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Куда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B46887" w:rsidRPr="00F0590B" w:rsidRDefault="00B46887" w:rsidP="00BC638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6329">
              <w:rPr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b/>
                <w:bCs/>
                <w:sz w:val="24"/>
                <w:szCs w:val="24"/>
                <w:lang w:eastAsia="ru-RU"/>
              </w:rPr>
              <w:t>25167</w:t>
            </w:r>
            <w:r>
              <w:rPr>
                <w:sz w:val="24"/>
                <w:szCs w:val="24"/>
                <w:lang w:eastAsia="ru-RU"/>
              </w:rPr>
              <w:t>, г. Москва</w:t>
            </w:r>
            <w:r w:rsidRPr="00836329"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eastAsia="ru-RU"/>
              </w:rPr>
              <w:t xml:space="preserve"> Ленинградский проспект, д. 41</w:t>
            </w:r>
          </w:p>
        </w:tc>
      </w:tr>
    </w:tbl>
    <w:p w:rsidR="00B46887" w:rsidRPr="00F0590B" w:rsidRDefault="00B46887" w:rsidP="00DB2527">
      <w:pPr>
        <w:spacing w:after="0" w:line="240" w:lineRule="auto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2"/>
        <w:gridCol w:w="3068"/>
        <w:gridCol w:w="1638"/>
        <w:gridCol w:w="1560"/>
      </w:tblGrid>
      <w:tr w:rsidR="00B46887" w:rsidRPr="00F0590B">
        <w:tc>
          <w:tcPr>
            <w:tcW w:w="532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№</w:t>
            </w:r>
          </w:p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06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Наименование предметов</w:t>
            </w:r>
          </w:p>
        </w:tc>
        <w:tc>
          <w:tcPr>
            <w:tcW w:w="163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Количество предметов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 xml:space="preserve">Объявленная ценность, </w:t>
            </w:r>
          </w:p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руб.</w:t>
            </w:r>
          </w:p>
        </w:tc>
      </w:tr>
      <w:tr w:rsidR="00B46887" w:rsidRPr="00F0590B">
        <w:tc>
          <w:tcPr>
            <w:tcW w:w="532" w:type="dxa"/>
            <w:tcBorders>
              <w:top w:val="single" w:sz="12" w:space="0" w:color="auto"/>
              <w:lef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68" w:type="dxa"/>
            <w:tcBorders>
              <w:top w:val="single" w:sz="1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3F3D94">
              <w:rPr>
                <w:sz w:val="20"/>
                <w:szCs w:val="20"/>
                <w:lang w:eastAsia="ru-RU"/>
              </w:rPr>
              <w:t xml:space="preserve">Заявление о передаче в собственность в порядке приватизации занимаемого жилого помещения на имя руководителя ФГУ </w:t>
            </w:r>
            <w:r>
              <w:rPr>
                <w:sz w:val="20"/>
                <w:szCs w:val="20"/>
                <w:lang w:eastAsia="ru-RU"/>
              </w:rPr>
              <w:t>«Специальное ТУИО» Минобороны России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стр.</w:t>
            </w:r>
          </w:p>
        </w:tc>
        <w:tc>
          <w:tcPr>
            <w:tcW w:w="1560" w:type="dxa"/>
            <w:tcBorders>
              <w:top w:val="single" w:sz="1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руб.</w:t>
            </w:r>
          </w:p>
        </w:tc>
      </w:tr>
      <w:tr w:rsidR="00B46887" w:rsidRPr="00F0590B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Копия договора социального найма жилого помещения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руб.</w:t>
            </w:r>
          </w:p>
        </w:tc>
      </w:tr>
      <w:tr w:rsidR="00B46887" w:rsidRPr="00F0590B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17258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161B1B">
              <w:rPr>
                <w:sz w:val="20"/>
                <w:szCs w:val="20"/>
                <w:lang w:eastAsia="ru-RU"/>
              </w:rPr>
              <w:t xml:space="preserve">Копия </w:t>
            </w:r>
            <w:r>
              <w:rPr>
                <w:sz w:val="20"/>
                <w:szCs w:val="20"/>
                <w:lang w:eastAsia="ru-RU"/>
              </w:rPr>
              <w:t xml:space="preserve">паспорта 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руб.</w:t>
            </w:r>
          </w:p>
        </w:tc>
      </w:tr>
      <w:tr w:rsidR="00B46887" w:rsidRPr="00F0590B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161B1B">
              <w:rPr>
                <w:sz w:val="20"/>
                <w:szCs w:val="20"/>
                <w:lang w:eastAsia="ru-RU"/>
              </w:rPr>
              <w:t xml:space="preserve">Копия </w:t>
            </w:r>
            <w:r>
              <w:rPr>
                <w:sz w:val="20"/>
                <w:szCs w:val="20"/>
                <w:lang w:eastAsia="ru-RU"/>
              </w:rPr>
              <w:t xml:space="preserve">паспорта 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руб.</w:t>
            </w:r>
          </w:p>
        </w:tc>
      </w:tr>
      <w:tr w:rsidR="00B46887" w:rsidRPr="00F0590B">
        <w:tc>
          <w:tcPr>
            <w:tcW w:w="532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----------------------------------------------</w:t>
            </w: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B46887" w:rsidRPr="00F0590B" w:rsidRDefault="00B46887" w:rsidP="00DB2527">
      <w:pPr>
        <w:spacing w:after="0" w:line="240" w:lineRule="auto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1548"/>
        <w:gridCol w:w="1310"/>
        <w:gridCol w:w="1570"/>
        <w:gridCol w:w="720"/>
        <w:gridCol w:w="1758"/>
        <w:gridCol w:w="42"/>
      </w:tblGrid>
      <w:tr w:rsidR="00B46887" w:rsidRPr="00F0590B">
        <w:tc>
          <w:tcPr>
            <w:tcW w:w="2858" w:type="dxa"/>
            <w:gridSpan w:val="2"/>
          </w:tcPr>
          <w:p w:rsidR="00B46887" w:rsidRPr="00E45E06" w:rsidRDefault="00B46887" w:rsidP="00B7421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 w:rsidRPr="00E45E06">
              <w:rPr>
                <w:b/>
                <w:bCs/>
                <w:sz w:val="24"/>
                <w:szCs w:val="24"/>
                <w:lang w:eastAsia="ru-RU"/>
              </w:rPr>
              <w:t>Общий итог предметов и объявленной ценности</w:t>
            </w:r>
          </w:p>
        </w:tc>
        <w:tc>
          <w:tcPr>
            <w:tcW w:w="4090" w:type="dxa"/>
            <w:gridSpan w:val="4"/>
            <w:tcBorders>
              <w:bottom w:val="single" w:sz="4" w:space="0" w:color="auto"/>
            </w:tcBorders>
            <w:vAlign w:val="bottom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8 стр., 10 руб</w:t>
            </w:r>
            <w:r w:rsidRPr="00F0590B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46887" w:rsidRPr="00F0590B">
        <w:tc>
          <w:tcPr>
            <w:tcW w:w="2858" w:type="dxa"/>
            <w:gridSpan w:val="2"/>
          </w:tcPr>
          <w:p w:rsidR="00B46887" w:rsidRPr="00F0590B" w:rsidRDefault="00B46887" w:rsidP="00B7421C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gridSpan w:val="4"/>
            <w:tcBorders>
              <w:top w:val="single" w:sz="4" w:space="0" w:color="auto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F0590B">
              <w:rPr>
                <w:sz w:val="18"/>
                <w:szCs w:val="18"/>
                <w:lang w:eastAsia="ru-RU"/>
              </w:rPr>
              <w:t>(цифрами)</w:t>
            </w: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Отправитель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 w:val="restart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F0590B">
              <w:rPr>
                <w:sz w:val="16"/>
                <w:szCs w:val="16"/>
                <w:lang w:eastAsia="ru-RU"/>
              </w:rPr>
              <w:t>(</w:t>
            </w:r>
            <w:r w:rsidRPr="00F0590B">
              <w:rPr>
                <w:sz w:val="18"/>
                <w:szCs w:val="18"/>
                <w:lang w:eastAsia="ru-RU"/>
              </w:rPr>
              <w:t>подпись</w:t>
            </w:r>
            <w:r w:rsidRPr="00F0590B">
              <w:rPr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Проверил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  <w:trHeight w:val="62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F0590B">
              <w:rPr>
                <w:sz w:val="18"/>
                <w:szCs w:val="18"/>
                <w:lang w:eastAsia="ru-RU"/>
              </w:rPr>
              <w:t>(должность, подпись почтового работника)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F0590B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Исправления не допускаются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F0590B">
              <w:rPr>
                <w:sz w:val="16"/>
                <w:szCs w:val="16"/>
                <w:lang w:eastAsia="ru-RU"/>
              </w:rPr>
              <w:t>(оттиск календарного штемпеля ОПС места приема)</w:t>
            </w:r>
          </w:p>
        </w:tc>
      </w:tr>
    </w:tbl>
    <w:p w:rsidR="00B46887" w:rsidRPr="00F0590B" w:rsidRDefault="00B46887" w:rsidP="00DB2527">
      <w:pPr>
        <w:spacing w:after="0" w:line="240" w:lineRule="auto"/>
        <w:jc w:val="both"/>
        <w:rPr>
          <w:sz w:val="24"/>
          <w:szCs w:val="24"/>
          <w:lang w:eastAsia="ru-RU"/>
        </w:rPr>
      </w:pPr>
    </w:p>
    <w:p w:rsidR="00B46887" w:rsidRPr="00F0590B" w:rsidRDefault="00B46887" w:rsidP="00DB2527">
      <w:pPr>
        <w:spacing w:after="0" w:line="240" w:lineRule="auto"/>
        <w:ind w:right="303"/>
        <w:jc w:val="right"/>
        <w:outlineLvl w:val="0"/>
        <w:rPr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1" o:spid="_x0000_s1028" type="#_x0000_t75" style="position:absolute;left:0;text-align:left;margin-left:404.6pt;margin-top:-497pt;width:46.8pt;height:48.3pt;z-index:251657216;visibility:visible">
            <v:imagedata r:id="rId5" o:title=""/>
          </v:shape>
        </w:pict>
      </w:r>
      <w:r w:rsidRPr="00F0590B">
        <w:rPr>
          <w:sz w:val="24"/>
          <w:szCs w:val="24"/>
          <w:lang w:eastAsia="ru-RU"/>
        </w:rPr>
        <w:br w:type="column"/>
        <w:t>Ф 107</w:t>
      </w:r>
    </w:p>
    <w:p w:rsidR="00B46887" w:rsidRPr="00F0590B" w:rsidRDefault="00B46887" w:rsidP="00DB2527">
      <w:pPr>
        <w:spacing w:after="0" w:line="240" w:lineRule="auto"/>
        <w:ind w:right="303"/>
        <w:jc w:val="center"/>
        <w:rPr>
          <w:sz w:val="14"/>
          <w:szCs w:val="14"/>
          <w:lang w:eastAsia="ru-RU"/>
        </w:rPr>
      </w:pPr>
    </w:p>
    <w:p w:rsidR="00B46887" w:rsidRPr="00F0590B" w:rsidRDefault="00B46887" w:rsidP="00DB2527">
      <w:pPr>
        <w:spacing w:after="0" w:line="240" w:lineRule="auto"/>
        <w:ind w:right="303"/>
        <w:jc w:val="center"/>
        <w:outlineLvl w:val="0"/>
        <w:rPr>
          <w:b/>
          <w:bCs/>
          <w:sz w:val="32"/>
          <w:szCs w:val="32"/>
          <w:lang w:eastAsia="ru-RU"/>
        </w:rPr>
      </w:pPr>
      <w:r w:rsidRPr="00F0590B">
        <w:rPr>
          <w:b/>
          <w:bCs/>
          <w:sz w:val="32"/>
          <w:szCs w:val="32"/>
          <w:lang w:eastAsia="ru-RU"/>
        </w:rPr>
        <w:t>ОПИСЬ</w:t>
      </w:r>
    </w:p>
    <w:p w:rsidR="00B46887" w:rsidRPr="00F0590B" w:rsidRDefault="00B46887" w:rsidP="00DB2527">
      <w:pPr>
        <w:spacing w:after="0" w:line="240" w:lineRule="auto"/>
        <w:jc w:val="center"/>
        <w:rPr>
          <w:sz w:val="24"/>
          <w:szCs w:val="24"/>
          <w:lang w:eastAsia="ru-RU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1426"/>
        <w:gridCol w:w="5480"/>
      </w:tblGrid>
      <w:tr w:rsidR="00B46887" w:rsidRPr="00F0590B">
        <w:tc>
          <w:tcPr>
            <w:tcW w:w="1426" w:type="dxa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 xml:space="preserve">вложения в 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Ценное письмо</w:t>
            </w:r>
          </w:p>
        </w:tc>
      </w:tr>
      <w:tr w:rsidR="00B46887" w:rsidRPr="00F0590B">
        <w:tc>
          <w:tcPr>
            <w:tcW w:w="1426" w:type="dxa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5480" w:type="dxa"/>
            <w:tcBorders>
              <w:top w:val="single" w:sz="4" w:space="0" w:color="auto"/>
              <w:bottom w:val="single" w:sz="4" w:space="0" w:color="auto"/>
            </w:tcBorders>
          </w:tcPr>
          <w:p w:rsidR="00B46887" w:rsidRPr="00F0590B" w:rsidRDefault="00B46887" w:rsidP="00836329">
            <w:pPr>
              <w:spacing w:after="0" w:line="240" w:lineRule="auto"/>
              <w:rPr>
                <w:color w:val="000000"/>
                <w:sz w:val="24"/>
                <w:szCs w:val="24"/>
                <w:lang w:eastAsia="ru-RU"/>
              </w:rPr>
            </w:pPr>
            <w:r w:rsidRPr="00836329">
              <w:rPr>
                <w:color w:val="000000"/>
                <w:sz w:val="24"/>
                <w:szCs w:val="24"/>
                <w:lang w:eastAsia="ru-RU"/>
              </w:rPr>
              <w:t>Руководителю ФГУ «</w:t>
            </w:r>
            <w:r>
              <w:rPr>
                <w:color w:val="000000"/>
                <w:sz w:val="24"/>
                <w:szCs w:val="24"/>
                <w:lang w:eastAsia="ru-RU"/>
              </w:rPr>
              <w:t>Специальное ТУИО» Минобороны</w:t>
            </w:r>
            <w:r w:rsidRPr="00836329">
              <w:rPr>
                <w:color w:val="000000"/>
                <w:sz w:val="24"/>
                <w:szCs w:val="24"/>
                <w:lang w:eastAsia="ru-RU"/>
              </w:rPr>
              <w:t xml:space="preserve"> Р</w:t>
            </w:r>
            <w:r>
              <w:rPr>
                <w:color w:val="000000"/>
                <w:sz w:val="24"/>
                <w:szCs w:val="24"/>
                <w:lang w:eastAsia="ru-RU"/>
              </w:rPr>
              <w:t>оссии Орехову А.И.</w:t>
            </w:r>
          </w:p>
        </w:tc>
      </w:tr>
      <w:tr w:rsidR="00B46887" w:rsidRPr="00F0590B">
        <w:tc>
          <w:tcPr>
            <w:tcW w:w="1426" w:type="dxa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Куда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B46887" w:rsidRPr="00F0590B" w:rsidRDefault="00B46887" w:rsidP="00BC638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6329">
              <w:rPr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b/>
                <w:bCs/>
                <w:sz w:val="24"/>
                <w:szCs w:val="24"/>
                <w:lang w:eastAsia="ru-RU"/>
              </w:rPr>
              <w:t>25167</w:t>
            </w:r>
            <w:r>
              <w:rPr>
                <w:sz w:val="24"/>
                <w:szCs w:val="24"/>
                <w:lang w:eastAsia="ru-RU"/>
              </w:rPr>
              <w:t>, г. Москва</w:t>
            </w:r>
            <w:r w:rsidRPr="00836329">
              <w:rPr>
                <w:sz w:val="24"/>
                <w:szCs w:val="24"/>
                <w:lang w:eastAsia="ru-RU"/>
              </w:rPr>
              <w:t>,</w:t>
            </w:r>
            <w:r>
              <w:rPr>
                <w:sz w:val="24"/>
                <w:szCs w:val="24"/>
                <w:lang w:eastAsia="ru-RU"/>
              </w:rPr>
              <w:t xml:space="preserve"> Ленинградский проспект, д. 41</w:t>
            </w:r>
          </w:p>
        </w:tc>
      </w:tr>
    </w:tbl>
    <w:p w:rsidR="00B46887" w:rsidRPr="00F0590B" w:rsidRDefault="00B46887" w:rsidP="00DB2527">
      <w:pPr>
        <w:spacing w:after="0" w:line="240" w:lineRule="auto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2"/>
        <w:gridCol w:w="3068"/>
        <w:gridCol w:w="1638"/>
        <w:gridCol w:w="1560"/>
      </w:tblGrid>
      <w:tr w:rsidR="00B46887" w:rsidRPr="00F0590B">
        <w:tc>
          <w:tcPr>
            <w:tcW w:w="532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№</w:t>
            </w:r>
          </w:p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06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Наименование предметов</w:t>
            </w:r>
          </w:p>
        </w:tc>
        <w:tc>
          <w:tcPr>
            <w:tcW w:w="163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Количество предметов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 xml:space="preserve">Объявленная ценность, </w:t>
            </w:r>
          </w:p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F0590B">
              <w:rPr>
                <w:sz w:val="20"/>
                <w:szCs w:val="20"/>
                <w:lang w:eastAsia="ru-RU"/>
              </w:rPr>
              <w:t>руб.</w:t>
            </w:r>
          </w:p>
        </w:tc>
      </w:tr>
      <w:tr w:rsidR="00B46887" w:rsidRPr="00F0590B">
        <w:tc>
          <w:tcPr>
            <w:tcW w:w="532" w:type="dxa"/>
            <w:tcBorders>
              <w:top w:val="single" w:sz="12" w:space="0" w:color="auto"/>
              <w:lef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68" w:type="dxa"/>
            <w:tcBorders>
              <w:top w:val="single" w:sz="12" w:space="0" w:color="auto"/>
            </w:tcBorders>
            <w:vAlign w:val="center"/>
          </w:tcPr>
          <w:p w:rsidR="00B46887" w:rsidRPr="00F0590B" w:rsidRDefault="00B46887" w:rsidP="000B524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Заявление о передаче в собственность в порядке приватизации занимаемого жилого помещения на имя руководителя ФГУ «Специальное ТУИО» Минобороны России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стр.</w:t>
            </w:r>
          </w:p>
        </w:tc>
        <w:tc>
          <w:tcPr>
            <w:tcW w:w="1560" w:type="dxa"/>
            <w:tcBorders>
              <w:top w:val="single" w:sz="1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руб.</w:t>
            </w:r>
          </w:p>
        </w:tc>
      </w:tr>
      <w:tr w:rsidR="00B46887" w:rsidRPr="00F0590B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Копия договора социального найма жилого помещения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руб.</w:t>
            </w:r>
          </w:p>
        </w:tc>
      </w:tr>
      <w:tr w:rsidR="00B46887" w:rsidRPr="00F0590B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17258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161B1B">
              <w:rPr>
                <w:sz w:val="20"/>
                <w:szCs w:val="20"/>
                <w:lang w:eastAsia="ru-RU"/>
              </w:rPr>
              <w:t xml:space="preserve">Копия </w:t>
            </w:r>
            <w:r>
              <w:rPr>
                <w:sz w:val="20"/>
                <w:szCs w:val="20"/>
                <w:lang w:eastAsia="ru-RU"/>
              </w:rPr>
              <w:t xml:space="preserve">паспорта 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руб.</w:t>
            </w:r>
          </w:p>
        </w:tc>
      </w:tr>
      <w:tr w:rsidR="00B46887" w:rsidRPr="00F0590B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 w:rsidRPr="00161B1B">
              <w:rPr>
                <w:sz w:val="20"/>
                <w:szCs w:val="20"/>
                <w:lang w:eastAsia="ru-RU"/>
              </w:rPr>
              <w:t xml:space="preserve">Копия </w:t>
            </w:r>
            <w:r>
              <w:rPr>
                <w:sz w:val="20"/>
                <w:szCs w:val="20"/>
                <w:lang w:eastAsia="ru-RU"/>
              </w:rPr>
              <w:t>паспорта.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руб.</w:t>
            </w:r>
          </w:p>
        </w:tc>
      </w:tr>
      <w:tr w:rsidR="00B46887" w:rsidRPr="00F0590B">
        <w:tc>
          <w:tcPr>
            <w:tcW w:w="532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----------------------------------------------</w:t>
            </w: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B46887" w:rsidRPr="00F0590B" w:rsidRDefault="00B46887" w:rsidP="00DB2527">
      <w:pPr>
        <w:spacing w:after="0" w:line="240" w:lineRule="auto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1548"/>
        <w:gridCol w:w="1310"/>
        <w:gridCol w:w="1570"/>
        <w:gridCol w:w="720"/>
        <w:gridCol w:w="1758"/>
        <w:gridCol w:w="42"/>
      </w:tblGrid>
      <w:tr w:rsidR="00B46887" w:rsidRPr="00F0590B">
        <w:tc>
          <w:tcPr>
            <w:tcW w:w="2858" w:type="dxa"/>
            <w:gridSpan w:val="2"/>
          </w:tcPr>
          <w:p w:rsidR="00B46887" w:rsidRPr="00E45E06" w:rsidRDefault="00B46887" w:rsidP="00B7421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 w:rsidRPr="00E45E06">
              <w:rPr>
                <w:b/>
                <w:bCs/>
                <w:sz w:val="24"/>
                <w:szCs w:val="24"/>
                <w:lang w:eastAsia="ru-RU"/>
              </w:rPr>
              <w:t>Общий итог предметов и объявленной ценности</w:t>
            </w:r>
          </w:p>
        </w:tc>
        <w:tc>
          <w:tcPr>
            <w:tcW w:w="4090" w:type="dxa"/>
            <w:gridSpan w:val="4"/>
            <w:tcBorders>
              <w:bottom w:val="single" w:sz="4" w:space="0" w:color="auto"/>
            </w:tcBorders>
            <w:vAlign w:val="bottom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8 стр., 10 руб</w:t>
            </w:r>
            <w:r w:rsidRPr="00F0590B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46887" w:rsidRPr="00F0590B">
        <w:tc>
          <w:tcPr>
            <w:tcW w:w="2858" w:type="dxa"/>
            <w:gridSpan w:val="2"/>
          </w:tcPr>
          <w:p w:rsidR="00B46887" w:rsidRPr="00F0590B" w:rsidRDefault="00B46887" w:rsidP="00B7421C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gridSpan w:val="4"/>
            <w:tcBorders>
              <w:top w:val="single" w:sz="4" w:space="0" w:color="auto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F0590B">
              <w:rPr>
                <w:sz w:val="18"/>
                <w:szCs w:val="18"/>
                <w:lang w:eastAsia="ru-RU"/>
              </w:rPr>
              <w:t>(цифрами)</w:t>
            </w: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Отправитель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 w:val="restart"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F0590B">
              <w:rPr>
                <w:sz w:val="16"/>
                <w:szCs w:val="16"/>
                <w:lang w:eastAsia="ru-RU"/>
              </w:rPr>
              <w:t>(</w:t>
            </w:r>
            <w:r w:rsidRPr="00F0590B">
              <w:rPr>
                <w:sz w:val="18"/>
                <w:szCs w:val="18"/>
                <w:lang w:eastAsia="ru-RU"/>
              </w:rPr>
              <w:t>подпись</w:t>
            </w:r>
            <w:r w:rsidRPr="00F0590B">
              <w:rPr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F0590B">
              <w:rPr>
                <w:sz w:val="24"/>
                <w:szCs w:val="24"/>
                <w:lang w:eastAsia="ru-RU"/>
              </w:rPr>
              <w:t>Проверил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  <w:trHeight w:val="62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F0590B">
              <w:rPr>
                <w:sz w:val="18"/>
                <w:szCs w:val="18"/>
                <w:lang w:eastAsia="ru-RU"/>
              </w:rPr>
              <w:t>(должность, подпись почтового работника)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46887" w:rsidRPr="00F05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en-US" w:eastAsia="ru-RU"/>
              </w:rPr>
            </w:pPr>
            <w:r w:rsidRPr="00F0590B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Исправления не допускаются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both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758" w:type="dxa"/>
            <w:tcBorders>
              <w:left w:val="nil"/>
              <w:bottom w:val="nil"/>
              <w:right w:val="nil"/>
            </w:tcBorders>
          </w:tcPr>
          <w:p w:rsidR="00B46887" w:rsidRPr="00F0590B" w:rsidRDefault="00B46887" w:rsidP="00B7421C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 w:rsidRPr="00F0590B">
              <w:rPr>
                <w:sz w:val="16"/>
                <w:szCs w:val="16"/>
                <w:lang w:eastAsia="ru-RU"/>
              </w:rPr>
              <w:t>(оттиск календарного штемпеля ОПС места приема)</w:t>
            </w:r>
          </w:p>
        </w:tc>
      </w:tr>
    </w:tbl>
    <w:p w:rsidR="00B46887" w:rsidRPr="00F0590B" w:rsidRDefault="00B46887" w:rsidP="00DB2527">
      <w:pPr>
        <w:spacing w:after="0" w:line="240" w:lineRule="auto"/>
        <w:ind w:right="303"/>
        <w:outlineLvl w:val="0"/>
        <w:rPr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Рисунок 12" o:spid="_x0000_s1029" type="#_x0000_t75" style="position:absolute;margin-left:405pt;margin-top:-450.35pt;width:98.25pt;height:48pt;z-index:251658240;visibility:visible;mso-position-horizontal-relative:text;mso-position-vertical-relative:text">
            <v:imagedata r:id="rId6" o:title=""/>
          </v:shape>
        </w:pict>
      </w:r>
    </w:p>
    <w:sectPr w:rsidR="00B46887" w:rsidRPr="00F0590B" w:rsidSect="00B7421C">
      <w:pgSz w:w="16840" w:h="11907" w:orient="landscape" w:code="9"/>
      <w:pgMar w:top="851" w:right="851" w:bottom="851" w:left="851" w:header="709" w:footer="709" w:gutter="0"/>
      <w:cols w:num="2" w:space="113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70688"/>
    <w:multiLevelType w:val="hybridMultilevel"/>
    <w:tmpl w:val="908CEE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E9C"/>
    <w:rsid w:val="00036F8C"/>
    <w:rsid w:val="00054B6F"/>
    <w:rsid w:val="00060F29"/>
    <w:rsid w:val="00066E16"/>
    <w:rsid w:val="0008624D"/>
    <w:rsid w:val="000B1650"/>
    <w:rsid w:val="000B5248"/>
    <w:rsid w:val="000D7D0E"/>
    <w:rsid w:val="000E72F7"/>
    <w:rsid w:val="001225D9"/>
    <w:rsid w:val="00144DEB"/>
    <w:rsid w:val="00144EF3"/>
    <w:rsid w:val="0016094E"/>
    <w:rsid w:val="00161B1B"/>
    <w:rsid w:val="001634F2"/>
    <w:rsid w:val="00172582"/>
    <w:rsid w:val="00183298"/>
    <w:rsid w:val="00195AA6"/>
    <w:rsid w:val="0019735D"/>
    <w:rsid w:val="001B7703"/>
    <w:rsid w:val="001D2D13"/>
    <w:rsid w:val="001D5864"/>
    <w:rsid w:val="00214E26"/>
    <w:rsid w:val="002430B2"/>
    <w:rsid w:val="00252980"/>
    <w:rsid w:val="00272E10"/>
    <w:rsid w:val="00287ABE"/>
    <w:rsid w:val="002B3459"/>
    <w:rsid w:val="002B78AD"/>
    <w:rsid w:val="002C612D"/>
    <w:rsid w:val="002E70E2"/>
    <w:rsid w:val="002F1D34"/>
    <w:rsid w:val="0030387D"/>
    <w:rsid w:val="003058EE"/>
    <w:rsid w:val="00313E00"/>
    <w:rsid w:val="00314E51"/>
    <w:rsid w:val="0033788F"/>
    <w:rsid w:val="00377589"/>
    <w:rsid w:val="003856AB"/>
    <w:rsid w:val="003960C9"/>
    <w:rsid w:val="003E5409"/>
    <w:rsid w:val="003F3D94"/>
    <w:rsid w:val="003F4CA4"/>
    <w:rsid w:val="003F698E"/>
    <w:rsid w:val="00401177"/>
    <w:rsid w:val="00401A32"/>
    <w:rsid w:val="00413FBE"/>
    <w:rsid w:val="00431705"/>
    <w:rsid w:val="00437BFA"/>
    <w:rsid w:val="00440041"/>
    <w:rsid w:val="00475A2F"/>
    <w:rsid w:val="004A1ADB"/>
    <w:rsid w:val="004D0E4B"/>
    <w:rsid w:val="004D10A4"/>
    <w:rsid w:val="004D5656"/>
    <w:rsid w:val="005204DE"/>
    <w:rsid w:val="00523A92"/>
    <w:rsid w:val="0056704F"/>
    <w:rsid w:val="005709E2"/>
    <w:rsid w:val="005A2F8A"/>
    <w:rsid w:val="005C2CFD"/>
    <w:rsid w:val="005D252F"/>
    <w:rsid w:val="005F05A6"/>
    <w:rsid w:val="0060039D"/>
    <w:rsid w:val="00607C47"/>
    <w:rsid w:val="006241F7"/>
    <w:rsid w:val="006273F2"/>
    <w:rsid w:val="00630ED5"/>
    <w:rsid w:val="00650FE2"/>
    <w:rsid w:val="00677999"/>
    <w:rsid w:val="006A1224"/>
    <w:rsid w:val="006B40CD"/>
    <w:rsid w:val="006C537C"/>
    <w:rsid w:val="006D05AF"/>
    <w:rsid w:val="006F20C8"/>
    <w:rsid w:val="007015B6"/>
    <w:rsid w:val="007112E2"/>
    <w:rsid w:val="007129E7"/>
    <w:rsid w:val="007176EA"/>
    <w:rsid w:val="007410F8"/>
    <w:rsid w:val="007578CC"/>
    <w:rsid w:val="00776EE3"/>
    <w:rsid w:val="007937D3"/>
    <w:rsid w:val="007A7A03"/>
    <w:rsid w:val="007B46F9"/>
    <w:rsid w:val="007C1086"/>
    <w:rsid w:val="007E3BE4"/>
    <w:rsid w:val="007E3E9C"/>
    <w:rsid w:val="00816250"/>
    <w:rsid w:val="0081644C"/>
    <w:rsid w:val="008205F5"/>
    <w:rsid w:val="00822AF3"/>
    <w:rsid w:val="00836329"/>
    <w:rsid w:val="00852031"/>
    <w:rsid w:val="00854FA4"/>
    <w:rsid w:val="00867F84"/>
    <w:rsid w:val="00897710"/>
    <w:rsid w:val="008A7F1E"/>
    <w:rsid w:val="008B767E"/>
    <w:rsid w:val="008D0D1F"/>
    <w:rsid w:val="008E300C"/>
    <w:rsid w:val="008F579C"/>
    <w:rsid w:val="008F6D18"/>
    <w:rsid w:val="0090547A"/>
    <w:rsid w:val="00913F3C"/>
    <w:rsid w:val="00921660"/>
    <w:rsid w:val="009570ED"/>
    <w:rsid w:val="009637E5"/>
    <w:rsid w:val="009665E6"/>
    <w:rsid w:val="00991D0B"/>
    <w:rsid w:val="00997DDC"/>
    <w:rsid w:val="009A0FFF"/>
    <w:rsid w:val="009B04E9"/>
    <w:rsid w:val="009C2D39"/>
    <w:rsid w:val="009D7053"/>
    <w:rsid w:val="009E3CE4"/>
    <w:rsid w:val="00A015DA"/>
    <w:rsid w:val="00A116B8"/>
    <w:rsid w:val="00A16EFC"/>
    <w:rsid w:val="00A23F64"/>
    <w:rsid w:val="00A30640"/>
    <w:rsid w:val="00A62EE0"/>
    <w:rsid w:val="00A70808"/>
    <w:rsid w:val="00AA5F30"/>
    <w:rsid w:val="00AB3027"/>
    <w:rsid w:val="00AB4C0C"/>
    <w:rsid w:val="00AC5ABE"/>
    <w:rsid w:val="00B022C1"/>
    <w:rsid w:val="00B240B2"/>
    <w:rsid w:val="00B46887"/>
    <w:rsid w:val="00B57E8F"/>
    <w:rsid w:val="00B7421C"/>
    <w:rsid w:val="00BB2B7C"/>
    <w:rsid w:val="00BB52D7"/>
    <w:rsid w:val="00BC6384"/>
    <w:rsid w:val="00BD6717"/>
    <w:rsid w:val="00BF5AC5"/>
    <w:rsid w:val="00C05D83"/>
    <w:rsid w:val="00C255B9"/>
    <w:rsid w:val="00C37B3D"/>
    <w:rsid w:val="00C40508"/>
    <w:rsid w:val="00C837EE"/>
    <w:rsid w:val="00CB21FF"/>
    <w:rsid w:val="00CB42C5"/>
    <w:rsid w:val="00CB4E5F"/>
    <w:rsid w:val="00CC3938"/>
    <w:rsid w:val="00CD2E84"/>
    <w:rsid w:val="00CE2210"/>
    <w:rsid w:val="00CE753E"/>
    <w:rsid w:val="00D27371"/>
    <w:rsid w:val="00D47C81"/>
    <w:rsid w:val="00D517CF"/>
    <w:rsid w:val="00D52E2D"/>
    <w:rsid w:val="00D52F8D"/>
    <w:rsid w:val="00DA45EE"/>
    <w:rsid w:val="00DB2527"/>
    <w:rsid w:val="00DB50C8"/>
    <w:rsid w:val="00DC55ED"/>
    <w:rsid w:val="00E06C78"/>
    <w:rsid w:val="00E116EB"/>
    <w:rsid w:val="00E14C0E"/>
    <w:rsid w:val="00E4043F"/>
    <w:rsid w:val="00E45E06"/>
    <w:rsid w:val="00E6109D"/>
    <w:rsid w:val="00E81AE9"/>
    <w:rsid w:val="00EA1D84"/>
    <w:rsid w:val="00EA532B"/>
    <w:rsid w:val="00ED7730"/>
    <w:rsid w:val="00EF2A53"/>
    <w:rsid w:val="00F033F7"/>
    <w:rsid w:val="00F0590B"/>
    <w:rsid w:val="00F23DCE"/>
    <w:rsid w:val="00F37D38"/>
    <w:rsid w:val="00F6703D"/>
    <w:rsid w:val="00FB6774"/>
    <w:rsid w:val="00FC3EF9"/>
    <w:rsid w:val="00FD27FF"/>
    <w:rsid w:val="00FD6B5B"/>
    <w:rsid w:val="00FE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C0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7E3E9C"/>
  </w:style>
  <w:style w:type="paragraph" w:styleId="NoSpacing">
    <w:name w:val="No Spacing"/>
    <w:uiPriority w:val="99"/>
    <w:qFormat/>
    <w:rsid w:val="00867F84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9A0FFF"/>
    <w:rPr>
      <w:color w:val="0000FF"/>
      <w:u w:val="single"/>
    </w:rPr>
  </w:style>
  <w:style w:type="paragraph" w:styleId="EnvelopeAddress">
    <w:name w:val="envelope address"/>
    <w:basedOn w:val="Normal"/>
    <w:uiPriority w:val="99"/>
    <w:rsid w:val="00DB50C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 w:cs="Cambria"/>
      <w:sz w:val="24"/>
      <w:szCs w:val="24"/>
    </w:rPr>
  </w:style>
  <w:style w:type="paragraph" w:styleId="EnvelopeReturn">
    <w:name w:val="envelope return"/>
    <w:basedOn w:val="Normal"/>
    <w:uiPriority w:val="99"/>
    <w:rsid w:val="00DB50C8"/>
    <w:pPr>
      <w:spacing w:after="0" w:line="240" w:lineRule="auto"/>
    </w:pPr>
    <w:rPr>
      <w:rFonts w:ascii="Cambria" w:eastAsia="Times New Roman" w:hAnsi="Cambria" w:cs="Cambri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8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38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8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8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388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7388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7388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472</Words>
  <Characters>2695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кого:  Кондратьева Я</dc:title>
  <dc:subject>Приватизация</dc:subject>
  <dc:creator>student-77</dc:creator>
  <cp:keywords/>
  <dc:description/>
  <cp:lastModifiedBy>kondratievym</cp:lastModifiedBy>
  <cp:revision>2</cp:revision>
  <cp:lastPrinted>2011-08-22T16:39:00Z</cp:lastPrinted>
  <dcterms:created xsi:type="dcterms:W3CDTF">2012-03-19T07:01:00Z</dcterms:created>
  <dcterms:modified xsi:type="dcterms:W3CDTF">2012-03-19T07:01:00Z</dcterms:modified>
</cp:coreProperties>
</file>