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3DB" w:rsidRPr="002C6B2B" w:rsidRDefault="005233DB" w:rsidP="00E24644">
      <w:pPr>
        <w:pBdr>
          <w:bottom w:val="dotted" w:sz="24" w:space="1" w:color="auto"/>
        </w:pBdr>
        <w:spacing w:after="0" w:line="240" w:lineRule="auto"/>
        <w:ind w:left="4253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2C6B2B">
        <w:rPr>
          <w:rFonts w:ascii="Times New Roman" w:hAnsi="Times New Roman"/>
          <w:b/>
          <w:sz w:val="24"/>
          <w:szCs w:val="24"/>
        </w:rPr>
        <w:t xml:space="preserve">В </w:t>
      </w:r>
      <w:r>
        <w:rPr>
          <w:rFonts w:ascii="Times New Roman" w:hAnsi="Times New Roman"/>
          <w:b/>
          <w:sz w:val="24"/>
          <w:szCs w:val="24"/>
        </w:rPr>
        <w:t>*******************</w:t>
      </w:r>
      <w:r w:rsidRPr="002C6B2B">
        <w:rPr>
          <w:rFonts w:ascii="Times New Roman" w:hAnsi="Times New Roman"/>
          <w:b/>
          <w:sz w:val="24"/>
          <w:szCs w:val="24"/>
        </w:rPr>
        <w:t xml:space="preserve"> гарнизонный военный суд</w:t>
      </w:r>
    </w:p>
    <w:p w:rsidR="005233D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5233DB" w:rsidRPr="00BA300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5233DB" w:rsidRDefault="005233DB" w:rsidP="00E24644">
      <w:pPr>
        <w:spacing w:after="0" w:line="240" w:lineRule="auto"/>
        <w:ind w:left="4253"/>
        <w:rPr>
          <w:rFonts w:ascii="Times New Roman" w:hAnsi="Times New Roman"/>
          <w:b/>
          <w:sz w:val="24"/>
          <w:szCs w:val="24"/>
        </w:rPr>
      </w:pPr>
      <w:r w:rsidRPr="002C6B2B">
        <w:rPr>
          <w:rFonts w:ascii="Times New Roman" w:hAnsi="Times New Roman"/>
          <w:b/>
          <w:sz w:val="24"/>
          <w:szCs w:val="24"/>
        </w:rPr>
        <w:t>Истец: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********</w:t>
      </w:r>
    </w:p>
    <w:p w:rsidR="005233D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Военнослужащий войсковой части *****,</w:t>
      </w:r>
    </w:p>
    <w:p w:rsidR="005233D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Зарегистрированный по адресу: </w:t>
      </w:r>
    </w:p>
    <w:p w:rsidR="005233D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тел.: 8 </w:t>
      </w:r>
    </w:p>
    <w:p w:rsidR="005233DB" w:rsidRPr="002C6B2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5233DB" w:rsidRPr="002C6B2B" w:rsidRDefault="005233DB" w:rsidP="00E24644">
      <w:pPr>
        <w:spacing w:after="0" w:line="240" w:lineRule="auto"/>
        <w:ind w:left="4253"/>
        <w:rPr>
          <w:rFonts w:ascii="Times New Roman" w:hAnsi="Times New Roman"/>
          <w:b/>
          <w:sz w:val="24"/>
          <w:szCs w:val="24"/>
        </w:rPr>
      </w:pPr>
      <w:r w:rsidRPr="002C6B2B">
        <w:rPr>
          <w:rFonts w:ascii="Times New Roman" w:hAnsi="Times New Roman"/>
          <w:b/>
          <w:sz w:val="24"/>
          <w:szCs w:val="24"/>
        </w:rPr>
        <w:t>Ответчик: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Руководитель</w:t>
      </w:r>
      <w:r w:rsidRPr="002C6B2B">
        <w:rPr>
          <w:rFonts w:ascii="Times New Roman" w:hAnsi="Times New Roman"/>
          <w:b/>
          <w:sz w:val="24"/>
          <w:szCs w:val="24"/>
        </w:rPr>
        <w:t xml:space="preserve"> Департамента жилищного обеспечения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 w:rsidRPr="002C6B2B">
        <w:rPr>
          <w:rFonts w:ascii="Times New Roman" w:hAnsi="Times New Roman"/>
          <w:b/>
          <w:sz w:val="24"/>
          <w:szCs w:val="24"/>
        </w:rPr>
        <w:t>Министерства обороны Российской Федерации,</w:t>
      </w:r>
    </w:p>
    <w:p w:rsidR="005233DB" w:rsidRPr="002C6B2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2C6B2B">
        <w:rPr>
          <w:rFonts w:ascii="Times New Roman" w:hAnsi="Times New Roman"/>
          <w:sz w:val="24"/>
          <w:szCs w:val="24"/>
        </w:rPr>
        <w:t>119160, город Москва, улица Знаменка, дом 1</w:t>
      </w:r>
      <w:r>
        <w:rPr>
          <w:rFonts w:ascii="Times New Roman" w:hAnsi="Times New Roman"/>
          <w:sz w:val="24"/>
          <w:szCs w:val="24"/>
        </w:rPr>
        <w:t>4</w:t>
      </w:r>
    </w:p>
    <w:p w:rsidR="005233DB" w:rsidRPr="002C6B2B" w:rsidRDefault="005233DB" w:rsidP="00E24644">
      <w:pPr>
        <w:spacing w:after="0" w:line="240" w:lineRule="auto"/>
        <w:ind w:left="3969"/>
        <w:rPr>
          <w:rFonts w:ascii="Times New Roman" w:hAnsi="Times New Roman"/>
        </w:rPr>
      </w:pPr>
    </w:p>
    <w:p w:rsidR="005233DB" w:rsidRDefault="005233DB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33DB" w:rsidRPr="002C6B2B" w:rsidRDefault="005233DB" w:rsidP="00CD4A0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233DB" w:rsidRPr="005828FA" w:rsidRDefault="005233DB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28FA">
        <w:rPr>
          <w:rFonts w:ascii="Times New Roman" w:hAnsi="Times New Roman"/>
          <w:b/>
          <w:sz w:val="24"/>
          <w:szCs w:val="24"/>
        </w:rPr>
        <w:t>З А Я В Л Е Н И Е</w:t>
      </w:r>
    </w:p>
    <w:p w:rsidR="005233DB" w:rsidRPr="005828FA" w:rsidRDefault="005233DB" w:rsidP="00E24644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</w:pPr>
      <w:r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>об оспаривании действий руководителя Департамента жилищного обеспечения Министерства обороны Российской Федерации (далее ДЖО МО РФ), связанных с незаконным распределением жилых помещений.</w:t>
      </w:r>
    </w:p>
    <w:p w:rsidR="005233DB" w:rsidRDefault="005233DB" w:rsidP="00E24644">
      <w:pPr>
        <w:spacing w:after="0" w:line="240" w:lineRule="auto"/>
        <w:jc w:val="center"/>
        <w:rPr>
          <w:rFonts w:ascii="Trebuchet MS" w:hAnsi="Trebuchet MS"/>
          <w:b/>
          <w:bCs/>
          <w:color w:val="333333"/>
          <w:sz w:val="24"/>
          <w:szCs w:val="24"/>
          <w:shd w:val="clear" w:color="auto" w:fill="FDFCF4"/>
        </w:rPr>
      </w:pPr>
    </w:p>
    <w:p w:rsidR="005233DB" w:rsidRDefault="005233DB" w:rsidP="00CD4A0C">
      <w:pPr>
        <w:spacing w:after="0" w:line="240" w:lineRule="auto"/>
        <w:rPr>
          <w:rFonts w:ascii="Trebuchet MS" w:hAnsi="Trebuchet MS"/>
          <w:b/>
          <w:bCs/>
          <w:color w:val="333333"/>
          <w:sz w:val="24"/>
          <w:szCs w:val="24"/>
          <w:shd w:val="clear" w:color="auto" w:fill="FDFCF4"/>
        </w:rPr>
      </w:pPr>
    </w:p>
    <w:p w:rsidR="005233DB" w:rsidRPr="00281375" w:rsidRDefault="005233DB" w:rsidP="00E24644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DA503F">
        <w:rPr>
          <w:rFonts w:ascii="Times New Roman" w:hAnsi="Times New Roman"/>
          <w:sz w:val="24"/>
          <w:szCs w:val="24"/>
        </w:rPr>
        <w:tab/>
      </w:r>
      <w:r w:rsidRPr="00281375">
        <w:rPr>
          <w:rFonts w:ascii="Times New Roman" w:hAnsi="Times New Roman"/>
          <w:sz w:val="24"/>
          <w:szCs w:val="24"/>
        </w:rPr>
        <w:t>Я, майор</w:t>
      </w:r>
      <w:r>
        <w:rPr>
          <w:rFonts w:ascii="Times New Roman" w:hAnsi="Times New Roman"/>
          <w:sz w:val="24"/>
          <w:szCs w:val="24"/>
        </w:rPr>
        <w:t xml:space="preserve"> ---------------------------, --.--.19-- г.р., личный номер Ф---------</w:t>
      </w:r>
      <w:r w:rsidRPr="00281375">
        <w:rPr>
          <w:rFonts w:ascii="Times New Roman" w:hAnsi="Times New Roman"/>
          <w:sz w:val="24"/>
          <w:szCs w:val="24"/>
        </w:rPr>
        <w:t>, прохожу военную службу по контрак</w:t>
      </w:r>
      <w:r>
        <w:rPr>
          <w:rFonts w:ascii="Times New Roman" w:hAnsi="Times New Roman"/>
          <w:sz w:val="24"/>
          <w:szCs w:val="24"/>
        </w:rPr>
        <w:t>ту в войсковой части -----</w:t>
      </w:r>
      <w:r w:rsidRPr="00281375">
        <w:rPr>
          <w:rFonts w:ascii="Times New Roman" w:hAnsi="Times New Roman"/>
          <w:sz w:val="24"/>
          <w:szCs w:val="24"/>
        </w:rPr>
        <w:t xml:space="preserve">. Последняя должность </w:t>
      </w:r>
      <w:r>
        <w:rPr>
          <w:rFonts w:ascii="Times New Roman" w:hAnsi="Times New Roman"/>
          <w:sz w:val="24"/>
          <w:szCs w:val="24"/>
        </w:rPr>
        <w:t>________----------</w:t>
      </w:r>
      <w:r w:rsidRPr="00281375">
        <w:rPr>
          <w:rFonts w:ascii="Times New Roman" w:hAnsi="Times New Roman"/>
          <w:sz w:val="24"/>
          <w:szCs w:val="24"/>
        </w:rPr>
        <w:t xml:space="preserve"> Выслуга лет на данный момент в календарном исчислении</w:t>
      </w:r>
      <w:r>
        <w:rPr>
          <w:rFonts w:ascii="Times New Roman" w:hAnsi="Times New Roman"/>
          <w:sz w:val="24"/>
          <w:szCs w:val="24"/>
        </w:rPr>
        <w:t xml:space="preserve"> составляет --</w:t>
      </w:r>
      <w:r w:rsidRPr="00281375">
        <w:rPr>
          <w:rFonts w:ascii="Times New Roman" w:hAnsi="Times New Roman"/>
          <w:sz w:val="24"/>
          <w:szCs w:val="24"/>
        </w:rPr>
        <w:t xml:space="preserve"> лет</w:t>
      </w:r>
      <w:r>
        <w:rPr>
          <w:rFonts w:ascii="Times New Roman" w:hAnsi="Times New Roman"/>
          <w:sz w:val="24"/>
          <w:szCs w:val="24"/>
        </w:rPr>
        <w:t xml:space="preserve"> --</w:t>
      </w:r>
      <w:r w:rsidRPr="00281375">
        <w:rPr>
          <w:rFonts w:ascii="Times New Roman" w:hAnsi="Times New Roman"/>
          <w:sz w:val="24"/>
          <w:szCs w:val="24"/>
        </w:rPr>
        <w:t xml:space="preserve"> месяцев.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Первый контракт с Министерством обороны РФ мной был заключен на время обучения в военном училище и на 5 лет после его окончания, т.е. до 16 июня 2006 года. Срок последнего контракта о прохождении военной службы истек 16.06.2011 года, т.е. год  назад. </w:t>
      </w:r>
    </w:p>
    <w:p w:rsidR="005233DB" w:rsidRPr="00281375" w:rsidRDefault="005233DB" w:rsidP="00BA300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В соответствии с приказом </w:t>
      </w:r>
      <w:r>
        <w:rPr>
          <w:rFonts w:ascii="Times New Roman" w:hAnsi="Times New Roman"/>
          <w:sz w:val="24"/>
          <w:szCs w:val="24"/>
        </w:rPr>
        <w:t>------------------ № -------- от --.--</w:t>
      </w:r>
      <w:r w:rsidRPr="00281375">
        <w:rPr>
          <w:rFonts w:ascii="Times New Roman" w:hAnsi="Times New Roman"/>
          <w:sz w:val="24"/>
          <w:szCs w:val="24"/>
        </w:rPr>
        <w:t xml:space="preserve">.2009 года, в связи с проведением организационно-штатных мероприятий, с 29 декабря 2009 года я зачислен в распоряжение </w:t>
      </w:r>
      <w:r>
        <w:rPr>
          <w:rFonts w:ascii="Times New Roman" w:hAnsi="Times New Roman"/>
          <w:sz w:val="24"/>
          <w:szCs w:val="24"/>
        </w:rPr>
        <w:t>---------------</w:t>
      </w:r>
      <w:r w:rsidRPr="00281375">
        <w:rPr>
          <w:rFonts w:ascii="Times New Roman" w:hAnsi="Times New Roman"/>
          <w:sz w:val="24"/>
          <w:szCs w:val="24"/>
        </w:rPr>
        <w:t xml:space="preserve"> до получения жилья по избранному месту жительства.</w:t>
      </w:r>
      <w:r w:rsidRPr="00281375"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В Едином реестре военнослужащих, нуждающихся в получении жилья, сведения обо мне присутствуют.</w:t>
      </w:r>
    </w:p>
    <w:p w:rsidR="005233DB" w:rsidRPr="00281375" w:rsidRDefault="005233DB" w:rsidP="0028137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При выводе меня в распоряжение в 2009 году, я в листе беседы и в рапорте просил обеспечить меня жильем по последнему месту прохождения воинской службы жительства в г. Балашиха, Московской обл. 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>До настоящего момента мне не было предоставлено жилое помещение для постоянного проживания в избранном мной постоянном месте жительства. В настоящее время я по-прежнему остаюсь необеспеченным жилым помещением для постоянного проживания по избранному мной постоянному месту жительства.</w:t>
      </w:r>
      <w:r w:rsidRPr="009A1298"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Поэтому до настоящего времени я не уволен с военной службы, хотя срок действия контракта о прохождении военной службы истек 16.06.2011 года.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В соответствии с требованиями пункта 11 приложения № 1 приказа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"О предоставлении военнослужащим Вооруженных Сил Российской Федерации жилых помещений по договору социального найма и служебных жилых помещений", «…Жилые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</w:t>
      </w:r>
      <w:r w:rsidRPr="00281375">
        <w:rPr>
          <w:rFonts w:ascii="Times New Roman" w:hAnsi="Times New Roman"/>
          <w:b/>
          <w:sz w:val="24"/>
          <w:szCs w:val="24"/>
          <w:u w:val="single"/>
        </w:rPr>
        <w:t>по очередности</w:t>
      </w:r>
      <w:r w:rsidRPr="00281375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281375">
        <w:rPr>
          <w:rFonts w:ascii="Times New Roman" w:hAnsi="Times New Roman"/>
          <w:b/>
          <w:sz w:val="24"/>
          <w:szCs w:val="24"/>
          <w:u w:val="single"/>
        </w:rPr>
        <w:t>которая определяется датой принятия военнослужащих на учет нуждающихся в жилых помещениях</w:t>
      </w:r>
      <w:r w:rsidRPr="00281375">
        <w:rPr>
          <w:rFonts w:ascii="Times New Roman" w:hAnsi="Times New Roman"/>
          <w:sz w:val="24"/>
          <w:szCs w:val="24"/>
        </w:rPr>
        <w:t xml:space="preserve">. В случае, если указанные даты совпадают, очередность определяется с учетом общей продолжительности военной службы на дату принятия на учет нуждающихся в жилых помещениях». Следовательно, очередность предоставления жилых помещений определена Приказом МО РФ № 1280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следующим образом: </w:t>
      </w:r>
      <w:r w:rsidRPr="00281375">
        <w:rPr>
          <w:rFonts w:ascii="Times New Roman" w:hAnsi="Times New Roman"/>
          <w:b/>
          <w:sz w:val="24"/>
          <w:szCs w:val="24"/>
        </w:rPr>
        <w:t>«избранное место проживания – дата принятия на учет - общая продолжительность военной службы на дату принятия на учет».</w:t>
      </w:r>
    </w:p>
    <w:p w:rsidR="005233DB" w:rsidRPr="00281375" w:rsidRDefault="005233DB" w:rsidP="007279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Я признан нуждающимся в получении жилого помещения с </w:t>
      </w:r>
      <w:r w:rsidRPr="00281375">
        <w:rPr>
          <w:rFonts w:ascii="Times New Roman" w:hAnsi="Times New Roman"/>
          <w:b/>
          <w:sz w:val="24"/>
          <w:szCs w:val="24"/>
        </w:rPr>
        <w:t>01.02.2010 года</w:t>
      </w:r>
      <w:r w:rsidRPr="00281375">
        <w:rPr>
          <w:rFonts w:ascii="Times New Roman" w:hAnsi="Times New Roman"/>
          <w:sz w:val="24"/>
          <w:szCs w:val="24"/>
        </w:rPr>
        <w:t xml:space="preserve">, военнослужащий с личным номером Ф-738749 – с </w:t>
      </w:r>
      <w:r w:rsidRPr="00281375">
        <w:rPr>
          <w:rFonts w:ascii="Times New Roman" w:hAnsi="Times New Roman"/>
          <w:b/>
          <w:sz w:val="24"/>
          <w:szCs w:val="24"/>
        </w:rPr>
        <w:t>01.03.2010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Ф-852132 – с </w:t>
      </w:r>
      <w:r w:rsidRPr="00281375">
        <w:rPr>
          <w:rFonts w:ascii="Times New Roman" w:hAnsi="Times New Roman"/>
          <w:b/>
          <w:sz w:val="24"/>
          <w:szCs w:val="24"/>
        </w:rPr>
        <w:t>18.02.2010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У-410474 – с </w:t>
      </w:r>
      <w:r w:rsidRPr="00281375">
        <w:rPr>
          <w:rFonts w:ascii="Times New Roman" w:hAnsi="Times New Roman"/>
          <w:b/>
          <w:sz w:val="24"/>
          <w:szCs w:val="24"/>
        </w:rPr>
        <w:t>21.07.2010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Т-425444 – с </w:t>
      </w:r>
      <w:r w:rsidRPr="00281375">
        <w:rPr>
          <w:rFonts w:ascii="Times New Roman" w:hAnsi="Times New Roman"/>
          <w:b/>
          <w:sz w:val="24"/>
          <w:szCs w:val="24"/>
        </w:rPr>
        <w:t>27.08.2010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Х-353715 – с </w:t>
      </w:r>
      <w:r w:rsidRPr="00281375">
        <w:rPr>
          <w:rFonts w:ascii="Times New Roman" w:hAnsi="Times New Roman"/>
          <w:b/>
          <w:sz w:val="24"/>
          <w:szCs w:val="24"/>
        </w:rPr>
        <w:t>22.03.2010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У-229137 – с </w:t>
      </w:r>
      <w:r w:rsidRPr="00281375">
        <w:rPr>
          <w:rFonts w:ascii="Times New Roman" w:hAnsi="Times New Roman"/>
          <w:b/>
          <w:sz w:val="24"/>
          <w:szCs w:val="24"/>
        </w:rPr>
        <w:t>26.05.2010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У-861214 – с </w:t>
      </w:r>
      <w:r w:rsidRPr="00281375">
        <w:rPr>
          <w:rFonts w:ascii="Times New Roman" w:hAnsi="Times New Roman"/>
          <w:b/>
          <w:sz w:val="24"/>
          <w:szCs w:val="24"/>
        </w:rPr>
        <w:t>11.05.2010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Х-084521 – с </w:t>
      </w:r>
      <w:r w:rsidRPr="00281375">
        <w:rPr>
          <w:rFonts w:ascii="Times New Roman" w:hAnsi="Times New Roman"/>
          <w:b/>
          <w:sz w:val="24"/>
          <w:szCs w:val="24"/>
        </w:rPr>
        <w:t>10.06.2010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У-410474 – с </w:t>
      </w:r>
      <w:r w:rsidRPr="00281375">
        <w:rPr>
          <w:rFonts w:ascii="Times New Roman" w:hAnsi="Times New Roman"/>
          <w:b/>
          <w:sz w:val="24"/>
          <w:szCs w:val="24"/>
        </w:rPr>
        <w:t>21.07.2010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Т-369580 – с </w:t>
      </w:r>
      <w:r w:rsidRPr="00281375">
        <w:rPr>
          <w:rFonts w:ascii="Times New Roman" w:hAnsi="Times New Roman"/>
          <w:b/>
          <w:sz w:val="24"/>
          <w:szCs w:val="24"/>
        </w:rPr>
        <w:t>06.10.2010</w:t>
      </w:r>
      <w:r w:rsidRPr="00281375">
        <w:rPr>
          <w:rFonts w:ascii="Times New Roman" w:hAnsi="Times New Roman"/>
          <w:sz w:val="24"/>
          <w:szCs w:val="24"/>
        </w:rPr>
        <w:t xml:space="preserve"> года, </w:t>
      </w:r>
      <w:r w:rsidRPr="00636813">
        <w:rPr>
          <w:rFonts w:ascii="Times New Roman" w:hAnsi="Times New Roman"/>
          <w:sz w:val="24"/>
          <w:szCs w:val="24"/>
        </w:rPr>
        <w:t xml:space="preserve">военнослужащий с личным номером Ф-078644 – с </w:t>
      </w:r>
      <w:r w:rsidRPr="00636813">
        <w:rPr>
          <w:rFonts w:ascii="Times New Roman" w:hAnsi="Times New Roman"/>
          <w:b/>
          <w:sz w:val="24"/>
          <w:szCs w:val="24"/>
        </w:rPr>
        <w:t>01.04.2010</w:t>
      </w:r>
      <w:r w:rsidRPr="00636813">
        <w:rPr>
          <w:rFonts w:ascii="Times New Roman" w:hAnsi="Times New Roman"/>
          <w:sz w:val="24"/>
          <w:szCs w:val="24"/>
        </w:rPr>
        <w:t xml:space="preserve"> года, военнослужащий с личным номером У-444252 – с </w:t>
      </w:r>
      <w:r w:rsidRPr="00636813">
        <w:rPr>
          <w:rFonts w:ascii="Times New Roman" w:hAnsi="Times New Roman"/>
          <w:b/>
          <w:sz w:val="24"/>
          <w:szCs w:val="24"/>
        </w:rPr>
        <w:t>15.07.2010</w:t>
      </w:r>
      <w:r w:rsidRPr="00636813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36813">
        <w:rPr>
          <w:rFonts w:ascii="Times New Roman" w:hAnsi="Times New Roman"/>
          <w:sz w:val="24"/>
          <w:szCs w:val="24"/>
        </w:rPr>
        <w:t xml:space="preserve">военнослужащий с личным номером Х-314060 – с </w:t>
      </w:r>
      <w:r w:rsidRPr="00636813">
        <w:rPr>
          <w:rFonts w:ascii="Times New Roman" w:hAnsi="Times New Roman"/>
          <w:b/>
          <w:sz w:val="24"/>
          <w:szCs w:val="24"/>
        </w:rPr>
        <w:t>26.04.2010</w:t>
      </w:r>
      <w:r w:rsidRPr="00636813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36813">
        <w:rPr>
          <w:rFonts w:ascii="Times New Roman" w:hAnsi="Times New Roman"/>
          <w:sz w:val="24"/>
          <w:szCs w:val="24"/>
        </w:rPr>
        <w:t xml:space="preserve">военнослужащий с личным номером Х-205425 – с </w:t>
      </w:r>
      <w:r w:rsidRPr="00636813">
        <w:rPr>
          <w:rFonts w:ascii="Times New Roman" w:hAnsi="Times New Roman"/>
          <w:b/>
          <w:sz w:val="24"/>
          <w:szCs w:val="24"/>
        </w:rPr>
        <w:t>08.04.2010</w:t>
      </w:r>
      <w:r w:rsidRPr="00636813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13C6D">
        <w:rPr>
          <w:rFonts w:ascii="Times New Roman" w:hAnsi="Times New Roman"/>
          <w:sz w:val="24"/>
          <w:szCs w:val="24"/>
        </w:rPr>
        <w:t xml:space="preserve">военнослужащий с личным номером Х-047014 – с </w:t>
      </w:r>
      <w:r w:rsidRPr="00313C6D">
        <w:rPr>
          <w:rFonts w:ascii="Times New Roman" w:hAnsi="Times New Roman"/>
          <w:b/>
          <w:sz w:val="24"/>
          <w:szCs w:val="24"/>
        </w:rPr>
        <w:t>05.03.2011</w:t>
      </w:r>
      <w:r w:rsidRPr="00313C6D">
        <w:rPr>
          <w:rFonts w:ascii="Times New Roman" w:hAnsi="Times New Roman"/>
          <w:sz w:val="24"/>
          <w:szCs w:val="24"/>
        </w:rPr>
        <w:t xml:space="preserve"> года, военнослужащий с личным номером Т-756962 – с </w:t>
      </w:r>
      <w:r w:rsidRPr="00313C6D">
        <w:rPr>
          <w:rFonts w:ascii="Times New Roman" w:hAnsi="Times New Roman"/>
          <w:b/>
          <w:sz w:val="24"/>
          <w:szCs w:val="24"/>
        </w:rPr>
        <w:t>19.05.2011</w:t>
      </w:r>
      <w:r w:rsidRPr="00313C6D">
        <w:rPr>
          <w:rFonts w:ascii="Times New Roman" w:hAnsi="Times New Roman"/>
          <w:sz w:val="24"/>
          <w:szCs w:val="24"/>
        </w:rPr>
        <w:t xml:space="preserve"> года, военнослужащий с личным номером Х-863336 – с </w:t>
      </w:r>
      <w:r w:rsidRPr="00313C6D">
        <w:rPr>
          <w:rFonts w:ascii="Times New Roman" w:hAnsi="Times New Roman"/>
          <w:b/>
          <w:sz w:val="24"/>
          <w:szCs w:val="24"/>
        </w:rPr>
        <w:t>11.04.2011</w:t>
      </w:r>
      <w:r w:rsidRPr="00313C6D">
        <w:rPr>
          <w:rFonts w:ascii="Times New Roman" w:hAnsi="Times New Roman"/>
          <w:sz w:val="24"/>
          <w:szCs w:val="24"/>
        </w:rPr>
        <w:t xml:space="preserve"> года, военнослужащий с личным номером С-302239 – с </w:t>
      </w:r>
      <w:r w:rsidRPr="00313C6D">
        <w:rPr>
          <w:rFonts w:ascii="Times New Roman" w:hAnsi="Times New Roman"/>
          <w:b/>
          <w:sz w:val="24"/>
          <w:szCs w:val="24"/>
        </w:rPr>
        <w:t>23.05.2011</w:t>
      </w:r>
      <w:r w:rsidRPr="00313C6D">
        <w:rPr>
          <w:rFonts w:ascii="Times New Roman" w:hAnsi="Times New Roman"/>
          <w:sz w:val="24"/>
          <w:szCs w:val="24"/>
        </w:rPr>
        <w:t xml:space="preserve"> года, военнослужащий с личным номером Р-665849 – с </w:t>
      </w:r>
      <w:r w:rsidRPr="00313C6D">
        <w:rPr>
          <w:rFonts w:ascii="Times New Roman" w:hAnsi="Times New Roman"/>
          <w:b/>
          <w:sz w:val="24"/>
          <w:szCs w:val="24"/>
        </w:rPr>
        <w:t>14.05.2011</w:t>
      </w:r>
      <w:r w:rsidRPr="00313C6D">
        <w:rPr>
          <w:rFonts w:ascii="Times New Roman" w:hAnsi="Times New Roman"/>
          <w:sz w:val="24"/>
          <w:szCs w:val="24"/>
        </w:rPr>
        <w:t xml:space="preserve"> года, военнослужащий с личным номером С-244245 – с </w:t>
      </w:r>
      <w:r w:rsidRPr="00313C6D">
        <w:rPr>
          <w:rFonts w:ascii="Times New Roman" w:hAnsi="Times New Roman"/>
          <w:b/>
          <w:sz w:val="24"/>
          <w:szCs w:val="24"/>
        </w:rPr>
        <w:t>29.10.2010</w:t>
      </w:r>
      <w:r w:rsidRPr="00313C6D">
        <w:rPr>
          <w:rFonts w:ascii="Times New Roman" w:hAnsi="Times New Roman"/>
          <w:sz w:val="24"/>
          <w:szCs w:val="24"/>
        </w:rPr>
        <w:t xml:space="preserve"> года, военнослужащий с личным номером Ф-584431 – с </w:t>
      </w:r>
      <w:r w:rsidRPr="00313C6D">
        <w:rPr>
          <w:rFonts w:ascii="Times New Roman" w:hAnsi="Times New Roman"/>
          <w:b/>
          <w:sz w:val="24"/>
          <w:szCs w:val="24"/>
        </w:rPr>
        <w:t>05.05.2011</w:t>
      </w:r>
      <w:r w:rsidRPr="00313C6D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т.е. указанные военнослужащие признаны нуждающимися в получении жилья </w:t>
      </w:r>
      <w:r w:rsidRPr="00281375">
        <w:rPr>
          <w:rFonts w:ascii="Times New Roman" w:hAnsi="Times New Roman"/>
          <w:b/>
          <w:sz w:val="24"/>
          <w:szCs w:val="24"/>
          <w:u w:val="single"/>
        </w:rPr>
        <w:t>значительно позже меня</w:t>
      </w:r>
      <w:r w:rsidRPr="00281375">
        <w:rPr>
          <w:rFonts w:ascii="Times New Roman" w:hAnsi="Times New Roman"/>
          <w:sz w:val="24"/>
          <w:szCs w:val="24"/>
        </w:rPr>
        <w:t xml:space="preserve">. Состав семьи и избранное постоянное место жительство, а следовательно и место предоставления жилья, у меня и указанных военнослужащих совпадает – г. Балашиха Московской области.  Значит, согласно требований пункта 11 приложения № 1 приказа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>, я должен быть обеспечен жилым помещением в г. Балашиха Московской области раньше указанных военнослужащих.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</w:t>
      </w:r>
      <w:r w:rsidRPr="000D60C5">
        <w:rPr>
          <w:rFonts w:ascii="Times New Roman" w:hAnsi="Times New Roman"/>
          <w:sz w:val="24"/>
          <w:szCs w:val="24"/>
        </w:rPr>
        <w:t xml:space="preserve">риложении </w:t>
      </w:r>
      <w:r>
        <w:rPr>
          <w:rFonts w:ascii="Times New Roman" w:hAnsi="Times New Roman"/>
          <w:sz w:val="24"/>
          <w:szCs w:val="24"/>
        </w:rPr>
        <w:t xml:space="preserve">мной </w:t>
      </w:r>
      <w:r w:rsidRPr="000D60C5">
        <w:rPr>
          <w:rFonts w:ascii="Times New Roman" w:hAnsi="Times New Roman"/>
          <w:sz w:val="24"/>
          <w:szCs w:val="24"/>
        </w:rPr>
        <w:t>представлен</w:t>
      </w:r>
      <w:r>
        <w:rPr>
          <w:rFonts w:ascii="Times New Roman" w:hAnsi="Times New Roman"/>
          <w:sz w:val="24"/>
          <w:szCs w:val="24"/>
        </w:rPr>
        <w:t>ы</w:t>
      </w:r>
      <w:r w:rsidRPr="000D60C5">
        <w:rPr>
          <w:rFonts w:ascii="Times New Roman" w:hAnsi="Times New Roman"/>
          <w:sz w:val="24"/>
          <w:szCs w:val="24"/>
        </w:rPr>
        <w:t xml:space="preserve"> скриншот</w:t>
      </w:r>
      <w:r>
        <w:rPr>
          <w:rFonts w:ascii="Times New Roman" w:hAnsi="Times New Roman"/>
          <w:sz w:val="24"/>
          <w:szCs w:val="24"/>
        </w:rPr>
        <w:t>ы</w:t>
      </w:r>
      <w:r w:rsidRPr="000D60C5">
        <w:rPr>
          <w:rFonts w:ascii="Times New Roman" w:hAnsi="Times New Roman"/>
          <w:sz w:val="24"/>
          <w:szCs w:val="24"/>
        </w:rPr>
        <w:t xml:space="preserve"> сайта Министерства обороны РФ </w:t>
      </w:r>
      <w:r w:rsidRPr="001E57C5">
        <w:rPr>
          <w:color w:val="0070C0"/>
        </w:rPr>
        <w:t>http://dom.mil.ru/dom/lk.htm</w:t>
      </w:r>
      <w:r w:rsidRPr="001E57C5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F760B7">
        <w:rPr>
          <w:rFonts w:ascii="Times New Roman" w:hAnsi="Times New Roman"/>
          <w:sz w:val="24"/>
          <w:szCs w:val="24"/>
        </w:rPr>
        <w:t xml:space="preserve">с информацией </w:t>
      </w:r>
      <w:r w:rsidRPr="00281375">
        <w:rPr>
          <w:rFonts w:ascii="Times New Roman" w:hAnsi="Times New Roman"/>
          <w:sz w:val="24"/>
          <w:szCs w:val="24"/>
        </w:rPr>
        <w:t xml:space="preserve">из Единого реестра по моему личному номеру </w:t>
      </w:r>
      <w:r w:rsidRPr="00281375">
        <w:rPr>
          <w:rFonts w:ascii="Times New Roman" w:hAnsi="Times New Roman"/>
          <w:b/>
          <w:sz w:val="24"/>
          <w:szCs w:val="24"/>
        </w:rPr>
        <w:t>Ф-</w:t>
      </w:r>
      <w:r>
        <w:rPr>
          <w:rFonts w:ascii="Times New Roman" w:hAnsi="Times New Roman"/>
          <w:b/>
          <w:sz w:val="24"/>
          <w:szCs w:val="24"/>
        </w:rPr>
        <w:t>******</w:t>
      </w:r>
      <w:r w:rsidRPr="00281375">
        <w:rPr>
          <w:rFonts w:ascii="Times New Roman" w:hAnsi="Times New Roman"/>
          <w:sz w:val="24"/>
          <w:szCs w:val="24"/>
        </w:rPr>
        <w:t xml:space="preserve">, а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также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 личным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номерам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Ф-738749,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>Ф-852132,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 У-410474,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 Т-425444,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 Х-353715,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 У-229137,</w:t>
      </w:r>
      <w:r>
        <w:rPr>
          <w:rFonts w:ascii="Times New Roman" w:hAnsi="Times New Roman"/>
          <w:b/>
          <w:sz w:val="24"/>
          <w:szCs w:val="24"/>
        </w:rPr>
        <w:t xml:space="preserve">  У-861214, Х-084521, У-410474,</w:t>
      </w:r>
      <w:r w:rsidRPr="00281375">
        <w:rPr>
          <w:rFonts w:ascii="Times New Roman" w:hAnsi="Times New Roman"/>
          <w:b/>
          <w:sz w:val="24"/>
          <w:szCs w:val="24"/>
        </w:rPr>
        <w:t xml:space="preserve"> Т-369580</w:t>
      </w:r>
      <w:r>
        <w:rPr>
          <w:rFonts w:ascii="Times New Roman" w:hAnsi="Times New Roman"/>
          <w:b/>
          <w:sz w:val="24"/>
          <w:szCs w:val="24"/>
        </w:rPr>
        <w:t>, Ф-078644, У-444252, Х-314060, Х-205425, Х-047014, Т-756962, Х-863336, С-302239, Р-665849, С-244245, Ф-584431</w:t>
      </w:r>
      <w:r w:rsidRPr="00281375">
        <w:rPr>
          <w:rFonts w:ascii="Times New Roman" w:hAnsi="Times New Roman"/>
          <w:sz w:val="24"/>
          <w:szCs w:val="24"/>
        </w:rPr>
        <w:t>. Данная информация с официального сайта Министерства обороны РФ подтверждается списками извещений, поступивших в 1 отдел ФГУ ЗРУ ЖО МО РФ</w:t>
      </w:r>
      <w:r>
        <w:rPr>
          <w:rFonts w:ascii="Times New Roman" w:hAnsi="Times New Roman"/>
          <w:sz w:val="24"/>
          <w:szCs w:val="24"/>
        </w:rPr>
        <w:t xml:space="preserve"> и в ВРУ ЖО МО РФ</w:t>
      </w:r>
      <w:r w:rsidRPr="00281375">
        <w:t xml:space="preserve">, </w:t>
      </w:r>
      <w:r>
        <w:t xml:space="preserve">и </w:t>
      </w:r>
      <w:r w:rsidRPr="00281375">
        <w:rPr>
          <w:rFonts w:ascii="Times New Roman" w:hAnsi="Times New Roman"/>
          <w:sz w:val="24"/>
          <w:szCs w:val="24"/>
        </w:rPr>
        <w:t>выложенных на официа</w:t>
      </w:r>
      <w:r>
        <w:rPr>
          <w:rFonts w:ascii="Times New Roman" w:hAnsi="Times New Roman"/>
          <w:sz w:val="24"/>
          <w:szCs w:val="24"/>
        </w:rPr>
        <w:t>льном сайте данных</w:t>
      </w:r>
      <w:r w:rsidRPr="00281375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й</w:t>
      </w:r>
      <w:r w:rsidRPr="00281375">
        <w:t xml:space="preserve">. </w:t>
      </w:r>
      <w:r w:rsidRPr="00281375">
        <w:rPr>
          <w:rFonts w:ascii="Times New Roman" w:hAnsi="Times New Roman"/>
          <w:sz w:val="24"/>
          <w:szCs w:val="24"/>
        </w:rPr>
        <w:t>Таким образом мое право на обеспечение жилым помещением для постоянного проживания по действующим нормам предоставления жилья, с учетом очередности лиц, нарушено.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b/>
          <w:sz w:val="24"/>
          <w:szCs w:val="24"/>
          <w:u w:val="single"/>
        </w:rPr>
        <w:t>Нарушение моих прав заключается в том , что данным военнослужащим уже выписаны извещения о распределении жилого помещения в г. Балашиха Московской области, а мне – нет</w:t>
      </w:r>
      <w:r w:rsidRPr="00281375">
        <w:rPr>
          <w:rFonts w:ascii="Times New Roman" w:hAnsi="Times New Roman"/>
          <w:b/>
          <w:sz w:val="24"/>
          <w:szCs w:val="24"/>
        </w:rPr>
        <w:t xml:space="preserve">. </w:t>
      </w:r>
      <w:r w:rsidRPr="00281375">
        <w:rPr>
          <w:rFonts w:ascii="Times New Roman" w:hAnsi="Times New Roman"/>
          <w:sz w:val="24"/>
          <w:szCs w:val="24"/>
        </w:rPr>
        <w:t>Этот факт указывает на нарушение руководителем ДЖО МО РФ требований</w:t>
      </w:r>
      <w:r w:rsidRPr="00281375"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пункта 11 приложения № 1 приказа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>. в отношении меня, в пользу этих военнослужащих.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Соответственно, извещения  № 94263, № 94261, № 94321, № 94323, № 94270, № 94295, </w:t>
      </w:r>
      <w:r>
        <w:rPr>
          <w:rFonts w:ascii="Times New Roman" w:hAnsi="Times New Roman"/>
          <w:sz w:val="24"/>
          <w:szCs w:val="24"/>
        </w:rPr>
        <w:t>№ 94289, № 94303, № 94312,</w:t>
      </w:r>
      <w:r w:rsidRPr="00281375">
        <w:rPr>
          <w:rFonts w:ascii="Times New Roman" w:hAnsi="Times New Roman"/>
          <w:sz w:val="24"/>
          <w:szCs w:val="24"/>
        </w:rPr>
        <w:t xml:space="preserve"> № 94339</w:t>
      </w:r>
      <w:r>
        <w:rPr>
          <w:rFonts w:ascii="Times New Roman" w:hAnsi="Times New Roman"/>
          <w:sz w:val="24"/>
          <w:szCs w:val="24"/>
        </w:rPr>
        <w:t>, № 94274, № 94310, № 94284, № 94276</w:t>
      </w:r>
      <w:r w:rsidRPr="00281375">
        <w:rPr>
          <w:rFonts w:ascii="Times New Roman" w:hAnsi="Times New Roman"/>
          <w:sz w:val="24"/>
          <w:szCs w:val="24"/>
        </w:rPr>
        <w:t xml:space="preserve">  от 10.05.2012 г.</w:t>
      </w:r>
      <w:r>
        <w:rPr>
          <w:rFonts w:ascii="Times New Roman" w:hAnsi="Times New Roman"/>
          <w:sz w:val="24"/>
          <w:szCs w:val="24"/>
        </w:rPr>
        <w:t xml:space="preserve"> и № 96455, № 96478, № 96468, № 96479, № 96477, № 96426, № 96474 от 15.05.2012 г.</w:t>
      </w:r>
      <w:r w:rsidRPr="00281375">
        <w:rPr>
          <w:rFonts w:ascii="Times New Roman" w:hAnsi="Times New Roman"/>
          <w:sz w:val="24"/>
          <w:szCs w:val="24"/>
        </w:rPr>
        <w:t xml:space="preserve"> выписаны незаконно, с нарушением очередности, т.е. мое право на получение жилого помещения грубым образом нарушено.</w:t>
      </w:r>
    </w:p>
    <w:p w:rsidR="005233DB" w:rsidRPr="003C60E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Если суд не сочтет представленные мной скриншоты сайта Министерства обороны РФ достаточным доказательством нарушений законодательства в отношении меня, прошу суд истребовать с Департамента жилищного обеспечения МО РФ официальные сведения об извещениях, выписанных военнослужащим с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личными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номерами </w:t>
      </w:r>
      <w:r w:rsidRPr="00281375">
        <w:rPr>
          <w:rFonts w:ascii="Times New Roman" w:hAnsi="Times New Roman"/>
          <w:b/>
          <w:sz w:val="24"/>
          <w:szCs w:val="24"/>
        </w:rPr>
        <w:t xml:space="preserve">Ф-738749,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Ф-852132,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>У-410474,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 Т-425444,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 Х-353715, У-229137</w:t>
      </w:r>
      <w:r>
        <w:rPr>
          <w:rFonts w:ascii="Times New Roman" w:hAnsi="Times New Roman"/>
          <w:b/>
          <w:sz w:val="24"/>
          <w:szCs w:val="24"/>
        </w:rPr>
        <w:t>, У-861214, Х-084521, У-410474,</w:t>
      </w:r>
      <w:r w:rsidRPr="00281375">
        <w:rPr>
          <w:rFonts w:ascii="Times New Roman" w:hAnsi="Times New Roman"/>
          <w:b/>
          <w:sz w:val="24"/>
          <w:szCs w:val="24"/>
        </w:rPr>
        <w:t xml:space="preserve"> Т-369580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, Ф-078644, У-444252, Х-314060, Х-205425, Х-047014, Т-756962, Х-863336, С-302239, Р-665849, С-244245 и Ф-584431</w:t>
      </w:r>
      <w:r>
        <w:rPr>
          <w:rFonts w:ascii="Times New Roman" w:hAnsi="Times New Roman"/>
          <w:sz w:val="24"/>
          <w:szCs w:val="24"/>
        </w:rPr>
        <w:t>,</w:t>
      </w:r>
      <w:r w:rsidRPr="00281375">
        <w:rPr>
          <w:rFonts w:ascii="Times New Roman" w:hAnsi="Times New Roman"/>
          <w:sz w:val="24"/>
          <w:szCs w:val="24"/>
        </w:rPr>
        <w:t xml:space="preserve"> датах признания нуждающимися в получении жилого помещения указанных военнослужащих, избранном ими месте постоянного жительства и в каком населенном пункте им распределены жилые помещения. Указанные мной сведения суд также может проверить в сети Интернет путем введения указанных личных номеров на</w:t>
      </w:r>
      <w:r>
        <w:rPr>
          <w:rFonts w:ascii="Times New Roman" w:hAnsi="Times New Roman"/>
          <w:sz w:val="24"/>
          <w:szCs w:val="24"/>
        </w:rPr>
        <w:t xml:space="preserve"> официальном сайте Министерства обороны по адресу </w:t>
      </w:r>
      <w:r w:rsidRPr="001E57C5">
        <w:rPr>
          <w:color w:val="0070C0"/>
        </w:rPr>
        <w:t>http://dom.mil.ru/dom/lk.htm</w:t>
      </w:r>
      <w:r>
        <w:rPr>
          <w:color w:val="0070C0"/>
        </w:rPr>
        <w:t>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Руководитель ДЖО МО РФ в отношении меня также нарушил статьи 5.59, 5.39 Кодекса РФ об административных правонарушениях (КоАП РФ), а также статью 5.63 Федерального закона от 03.12.2011 N 383-ФЗ. 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 на мое заявление от 05</w:t>
      </w:r>
      <w:r w:rsidRPr="00281375">
        <w:rPr>
          <w:rFonts w:ascii="Times New Roman" w:hAnsi="Times New Roman"/>
          <w:sz w:val="24"/>
          <w:szCs w:val="24"/>
        </w:rPr>
        <w:t xml:space="preserve">.05.2012 года, отправленный факсом на номер 8 (495) 696-64-84 я до настоящего времени так и не получил никакого ответа, и решение по моему </w:t>
      </w:r>
      <w:r>
        <w:rPr>
          <w:rFonts w:ascii="Times New Roman" w:hAnsi="Times New Roman"/>
          <w:sz w:val="24"/>
          <w:szCs w:val="24"/>
        </w:rPr>
        <w:t>заявлению</w:t>
      </w:r>
      <w:r w:rsidRPr="00281375">
        <w:rPr>
          <w:rFonts w:ascii="Times New Roman" w:hAnsi="Times New Roman"/>
          <w:sz w:val="24"/>
          <w:szCs w:val="24"/>
        </w:rPr>
        <w:t xml:space="preserve"> не принято.</w:t>
      </w:r>
      <w:r>
        <w:rPr>
          <w:rFonts w:ascii="Times New Roman" w:hAnsi="Times New Roman"/>
          <w:sz w:val="24"/>
          <w:szCs w:val="24"/>
        </w:rPr>
        <w:t xml:space="preserve"> Повторно, данное заявление отправлено мной заказным письмом с уведомлением 26.05.2012 года. На это заявление ответ от ДЖО МО РФ также в мой адрес не поступал.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Также я неоднократно (более 10 раз) с начала года звонил на бесплатную, так называемую «горячую» линию Министерства обороны по телефону 8 (800)  200-22-94, пытаясь узнать, когда будут приняты решения по моему </w:t>
      </w:r>
      <w:r>
        <w:rPr>
          <w:rFonts w:ascii="Times New Roman" w:hAnsi="Times New Roman"/>
          <w:sz w:val="24"/>
          <w:szCs w:val="24"/>
        </w:rPr>
        <w:t>заявлению</w:t>
      </w:r>
      <w:r w:rsidRPr="00281375">
        <w:rPr>
          <w:rFonts w:ascii="Times New Roman" w:hAnsi="Times New Roman"/>
          <w:sz w:val="24"/>
          <w:szCs w:val="24"/>
        </w:rPr>
        <w:t xml:space="preserve">, но оператор отвечал, что не знает и что нужно подождать. По другим телефонам в ДЖО МО РФ невозможно дозвониться, чтобы узнать судьбу моего </w:t>
      </w:r>
      <w:r>
        <w:rPr>
          <w:rFonts w:ascii="Times New Roman" w:hAnsi="Times New Roman"/>
          <w:sz w:val="24"/>
          <w:szCs w:val="24"/>
        </w:rPr>
        <w:t>заявления</w:t>
      </w:r>
      <w:r w:rsidRPr="00281375">
        <w:rPr>
          <w:rFonts w:ascii="Times New Roman" w:hAnsi="Times New Roman"/>
          <w:sz w:val="24"/>
          <w:szCs w:val="24"/>
        </w:rPr>
        <w:t xml:space="preserve">. </w:t>
      </w:r>
    </w:p>
    <w:p w:rsidR="005233DB" w:rsidRPr="00281375" w:rsidRDefault="005233DB" w:rsidP="00CD4A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Вышеприведенные факты свидетельствуют о том, что я неоднократно пытался добиться восстановления своих нарушенных прав в области жилищного обеспечения и в ДЖО МО РФ, но они не увенчались успехом. Поэтому надежда осталась только на решение суда. </w:t>
      </w:r>
    </w:p>
    <w:p w:rsidR="005233DB" w:rsidRPr="00281375" w:rsidRDefault="005233DB" w:rsidP="00E2464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81375">
        <w:rPr>
          <w:rFonts w:ascii="Times New Roman" w:hAnsi="Times New Roman"/>
          <w:b/>
          <w:sz w:val="24"/>
          <w:szCs w:val="24"/>
          <w:u w:val="single"/>
        </w:rPr>
        <w:t>На основании вышеизложенного, ПРОШУ:</w:t>
      </w:r>
    </w:p>
    <w:p w:rsidR="005233DB" w:rsidRPr="00281375" w:rsidRDefault="005233DB" w:rsidP="00E24644">
      <w:pPr>
        <w:pStyle w:val="ListParagraph"/>
        <w:widowControl/>
        <w:numPr>
          <w:ilvl w:val="0"/>
          <w:numId w:val="2"/>
        </w:numPr>
        <w:suppressAutoHyphens w:val="0"/>
        <w:jc w:val="both"/>
      </w:pPr>
      <w:r w:rsidRPr="00281375">
        <w:t xml:space="preserve">Признать незаконными действия руководителя ДЖО МО РФ, связанные с нарушением очередности распределения жилых помещений, предоставляемых по договору социального найма  в отношении меня (нарушение в отношении меня </w:t>
      </w:r>
      <w:r w:rsidRPr="00281375">
        <w:rPr>
          <w:rFonts w:cs="Times New Roman"/>
          <w:szCs w:val="24"/>
        </w:rPr>
        <w:t>требований пункта 11 приложения № 1 приказа Министра обороны Российской Федерации от 30 сентября 2010 г. № 1280 г</w:t>
      </w:r>
      <w:r w:rsidRPr="00281375">
        <w:t>).</w:t>
      </w:r>
    </w:p>
    <w:p w:rsidR="005233DB" w:rsidRPr="00281375" w:rsidRDefault="005233DB" w:rsidP="00E24644">
      <w:pPr>
        <w:pStyle w:val="ListParagraph"/>
        <w:widowControl/>
        <w:numPr>
          <w:ilvl w:val="0"/>
          <w:numId w:val="2"/>
        </w:numPr>
        <w:suppressAutoHyphens w:val="0"/>
        <w:jc w:val="both"/>
      </w:pPr>
      <w:r w:rsidRPr="00281375">
        <w:t>Обязать руководителя ДЖО МО РФ предоставить мне информацию о моём порядковом номере в очереди на получение жилья по договору социального найма в г. Балашиха Московской области.</w:t>
      </w:r>
    </w:p>
    <w:p w:rsidR="005233DB" w:rsidRPr="00281375" w:rsidRDefault="005233DB" w:rsidP="00E24644">
      <w:pPr>
        <w:pStyle w:val="ListParagraph"/>
        <w:widowControl/>
        <w:numPr>
          <w:ilvl w:val="0"/>
          <w:numId w:val="2"/>
        </w:numPr>
        <w:suppressAutoHyphens w:val="0"/>
        <w:jc w:val="both"/>
      </w:pPr>
      <w:r w:rsidRPr="00281375">
        <w:t>Обязать руководителя ДЖО МО РФ в установленном приказом МО РФ порядке и с учетом очередности распределить мне квартиру по договору социального найма в г. Балашиха Московской области положенного мне и членам моей семьи по закону метража общей площади.</w:t>
      </w:r>
    </w:p>
    <w:p w:rsidR="005233DB" w:rsidRPr="00281375" w:rsidRDefault="005233DB" w:rsidP="00E24644">
      <w:pPr>
        <w:pStyle w:val="ListParagraph"/>
        <w:widowControl/>
        <w:numPr>
          <w:ilvl w:val="0"/>
          <w:numId w:val="2"/>
        </w:numPr>
        <w:suppressAutoHyphens w:val="0"/>
        <w:jc w:val="both"/>
      </w:pPr>
      <w:r w:rsidRPr="00281375">
        <w:t xml:space="preserve">Обязать руководителя ДЖО МО РФ в кратчайший срок предоставить мне ответы с принятыми </w:t>
      </w:r>
      <w:r>
        <w:t>решениями по моему заявлению от 05</w:t>
      </w:r>
      <w:r w:rsidRPr="00281375">
        <w:t>.05.2012 года.</w:t>
      </w:r>
    </w:p>
    <w:p w:rsidR="005233DB" w:rsidRDefault="005233DB" w:rsidP="00CD4A0C">
      <w:pPr>
        <w:pStyle w:val="ListParagraph"/>
        <w:widowControl/>
        <w:numPr>
          <w:ilvl w:val="0"/>
          <w:numId w:val="2"/>
        </w:numPr>
        <w:suppressAutoHyphens w:val="0"/>
        <w:jc w:val="both"/>
      </w:pPr>
      <w:r w:rsidRPr="00281375">
        <w:t>Взыскать с ДЖО МО РФ в мою пользу стоимость государственной пошлины в сумме 200 (двести) рублей.</w:t>
      </w:r>
    </w:p>
    <w:p w:rsidR="005233DB" w:rsidRPr="00281375" w:rsidRDefault="005233DB" w:rsidP="001E4469">
      <w:pPr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Приложение: </w:t>
      </w:r>
    </w:p>
    <w:p w:rsidR="005233DB" w:rsidRDefault="005233DB" w:rsidP="00717AB0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szCs w:val="24"/>
        </w:rPr>
        <w:t>Квитанция и чек-ордер об оплате государственной пошлины</w:t>
      </w:r>
      <w:r>
        <w:rPr>
          <w:szCs w:val="24"/>
        </w:rPr>
        <w:t xml:space="preserve"> </w:t>
      </w:r>
      <w:r w:rsidRPr="00717AB0">
        <w:rPr>
          <w:szCs w:val="24"/>
        </w:rPr>
        <w:t>– на 1 листе</w:t>
      </w:r>
      <w:r>
        <w:rPr>
          <w:szCs w:val="24"/>
        </w:rPr>
        <w:t xml:space="preserve">; </w:t>
      </w:r>
    </w:p>
    <w:p w:rsidR="005233DB" w:rsidRPr="00717AB0" w:rsidRDefault="005233DB" w:rsidP="00717AB0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B67ED9">
        <w:t>Ксерокопия выписки из приказа– на 2 листах;</w:t>
      </w:r>
    </w:p>
    <w:p w:rsidR="005233DB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717AB0">
        <w:rPr>
          <w:szCs w:val="24"/>
        </w:rPr>
        <w:t>Копия выписки из приказа о назначении на должность – на 1 листе</w:t>
      </w:r>
      <w:r>
        <w:rPr>
          <w:szCs w:val="24"/>
        </w:rPr>
        <w:t>;</w:t>
      </w:r>
    </w:p>
    <w:p w:rsidR="005233DB" w:rsidRPr="00717AB0" w:rsidRDefault="005233DB" w:rsidP="00717AB0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>
        <w:t>К</w:t>
      </w:r>
      <w:r w:rsidRPr="00B67ED9">
        <w:t>опия контракта о прохождении военной службы – на 1 листе;</w:t>
      </w:r>
    </w:p>
    <w:p w:rsidR="005233DB" w:rsidRPr="00717AB0" w:rsidRDefault="005233DB" w:rsidP="00717AB0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B67ED9">
        <w:t>Справка о выслуге лет – на 1 листе;</w:t>
      </w:r>
      <w:r>
        <w:t xml:space="preserve"> </w:t>
      </w:r>
    </w:p>
    <w:p w:rsidR="005233DB" w:rsidRPr="00281375" w:rsidRDefault="005233DB" w:rsidP="00717AB0">
      <w:pPr>
        <w:pStyle w:val="ListParagraph"/>
        <w:numPr>
          <w:ilvl w:val="0"/>
          <w:numId w:val="4"/>
        </w:numPr>
        <w:tabs>
          <w:tab w:val="left" w:pos="851"/>
          <w:tab w:val="left" w:pos="1276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моему личному номеру</w:t>
      </w:r>
      <w:r>
        <w:rPr>
          <w:rFonts w:cs="Times New Roman"/>
          <w:szCs w:val="24"/>
        </w:rPr>
        <w:t xml:space="preserve"> </w:t>
      </w:r>
      <w:r w:rsidRPr="00281375">
        <w:rPr>
          <w:rFonts w:cs="Times New Roman"/>
          <w:szCs w:val="24"/>
        </w:rPr>
        <w:t xml:space="preserve"> Ф</w:t>
      </w:r>
      <w:r>
        <w:rPr>
          <w:rFonts w:cs="Times New Roman"/>
          <w:szCs w:val="24"/>
        </w:rPr>
        <w:t xml:space="preserve"> -******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  <w:tab w:val="left" w:pos="1276"/>
        </w:tabs>
        <w:rPr>
          <w:szCs w:val="24"/>
        </w:rPr>
      </w:pPr>
      <w:r w:rsidRPr="00281375">
        <w:rPr>
          <w:szCs w:val="24"/>
        </w:rPr>
        <w:t>Копия экранной формы с информацией из Единого реестра по личному номеру Ф-738749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Ф-852132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У-410474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Т-425444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Х-353715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У-229137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У-861214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>, Х-084521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У-410474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75735F" w:rsidRDefault="005233DB" w:rsidP="0075735F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Т-369580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Ф-078644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У-444252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Х-314060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Х-205425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Х-047014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Т-756962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Х-863336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С-302239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Р-665849 </w:t>
      </w:r>
      <w:r w:rsidRPr="00B67ED9">
        <w:t>– на 1 листе;</w:t>
      </w:r>
    </w:p>
    <w:p w:rsidR="005233DB" w:rsidRPr="0075735F" w:rsidRDefault="005233DB" w:rsidP="00281375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С-244245 </w:t>
      </w:r>
      <w:r w:rsidRPr="00B67ED9">
        <w:t>– на 1 листе;</w:t>
      </w:r>
    </w:p>
    <w:p w:rsidR="005233DB" w:rsidRPr="00C37404" w:rsidRDefault="005233DB" w:rsidP="0075735F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Ф-584431 </w:t>
      </w:r>
      <w:r w:rsidRPr="00B67ED9">
        <w:t>– на 1 листе;</w:t>
      </w:r>
    </w:p>
    <w:p w:rsidR="005233DB" w:rsidRPr="00281375" w:rsidRDefault="005233DB" w:rsidP="00C37404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>
        <w:t xml:space="preserve">Копия кассового чека на отправку заявления в адрес </w:t>
      </w:r>
      <w:r>
        <w:rPr>
          <w:rFonts w:cs="Times New Roman"/>
          <w:szCs w:val="24"/>
        </w:rPr>
        <w:t xml:space="preserve">руководителю ДЖО МО РФ </w:t>
      </w:r>
      <w:r w:rsidRPr="00B67ED9">
        <w:t>– на 1 листе;</w:t>
      </w:r>
    </w:p>
    <w:p w:rsidR="005233DB" w:rsidRPr="00821DFA" w:rsidRDefault="005233DB" w:rsidP="00C37404">
      <w:pPr>
        <w:pStyle w:val="ListParagraph"/>
        <w:numPr>
          <w:ilvl w:val="0"/>
          <w:numId w:val="4"/>
        </w:numPr>
        <w:tabs>
          <w:tab w:val="left" w:pos="851"/>
        </w:tabs>
        <w:rPr>
          <w:szCs w:val="24"/>
        </w:rPr>
      </w:pPr>
      <w:r>
        <w:rPr>
          <w:rFonts w:cs="Times New Roman"/>
          <w:szCs w:val="24"/>
        </w:rPr>
        <w:t xml:space="preserve">Копия заявления руководителю ДЖО МО РФ от 05.05.2012 года </w:t>
      </w:r>
      <w:r w:rsidRPr="00B67ED9">
        <w:t>– на 1 листе</w:t>
      </w:r>
      <w:r>
        <w:rPr>
          <w:rFonts w:cs="Times New Roman"/>
          <w:szCs w:val="24"/>
        </w:rPr>
        <w:t>.</w:t>
      </w:r>
    </w:p>
    <w:p w:rsidR="005233DB" w:rsidRDefault="005233DB" w:rsidP="00821DFA">
      <w:pPr>
        <w:pStyle w:val="ListParagraph"/>
        <w:tabs>
          <w:tab w:val="left" w:pos="709"/>
          <w:tab w:val="left" w:pos="851"/>
        </w:tabs>
        <w:rPr>
          <w:rFonts w:cs="Times New Roman"/>
          <w:szCs w:val="24"/>
        </w:rPr>
      </w:pPr>
    </w:p>
    <w:p w:rsidR="005233DB" w:rsidRPr="005253E1" w:rsidRDefault="005233DB" w:rsidP="000C3DBD">
      <w:pPr>
        <w:pStyle w:val="ListParagraph"/>
        <w:tabs>
          <w:tab w:val="left" w:pos="709"/>
          <w:tab w:val="left" w:pos="851"/>
        </w:tabs>
        <w:ind w:left="426"/>
        <w:rPr>
          <w:szCs w:val="24"/>
        </w:rPr>
      </w:pPr>
    </w:p>
    <w:p w:rsidR="005233DB" w:rsidRPr="001E4469" w:rsidRDefault="005233DB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13.06.2012 года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ab/>
      </w:r>
      <w:r w:rsidRPr="00583C9D">
        <w:rPr>
          <w:rFonts w:ascii="Times New Roman" w:hAnsi="Times New Roman"/>
          <w:sz w:val="24"/>
          <w:szCs w:val="24"/>
        </w:rPr>
        <w:tab/>
      </w:r>
      <w:r w:rsidRPr="00583C9D">
        <w:rPr>
          <w:rFonts w:ascii="Times New Roman" w:hAnsi="Times New Roman"/>
          <w:sz w:val="24"/>
          <w:szCs w:val="24"/>
        </w:rPr>
        <w:tab/>
        <w:t>майор</w:t>
      </w:r>
      <w:r w:rsidRPr="00583C9D">
        <w:rPr>
          <w:rFonts w:ascii="Times New Roman" w:hAnsi="Times New Roman"/>
          <w:sz w:val="24"/>
          <w:szCs w:val="24"/>
        </w:rPr>
        <w:tab/>
      </w:r>
      <w:r w:rsidRPr="00583C9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583C9D"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>-------------</w:t>
      </w:r>
    </w:p>
    <w:sectPr w:rsidR="005233DB" w:rsidRPr="001E4469" w:rsidSect="00821DFA">
      <w:pgSz w:w="11906" w:h="16838"/>
      <w:pgMar w:top="899" w:right="56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2CE2"/>
    <w:multiLevelType w:val="hybridMultilevel"/>
    <w:tmpl w:val="104C8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F7D71A0"/>
    <w:multiLevelType w:val="hybridMultilevel"/>
    <w:tmpl w:val="CEB0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8D2C51"/>
    <w:multiLevelType w:val="hybridMultilevel"/>
    <w:tmpl w:val="43B02EE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254D71"/>
    <w:multiLevelType w:val="multilevel"/>
    <w:tmpl w:val="43B02EEC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644"/>
    <w:rsid w:val="000025D6"/>
    <w:rsid w:val="00002926"/>
    <w:rsid w:val="0000474B"/>
    <w:rsid w:val="00010FC9"/>
    <w:rsid w:val="000123F6"/>
    <w:rsid w:val="00012459"/>
    <w:rsid w:val="000141A0"/>
    <w:rsid w:val="00017DA7"/>
    <w:rsid w:val="00022CA5"/>
    <w:rsid w:val="00023AAA"/>
    <w:rsid w:val="00033354"/>
    <w:rsid w:val="0004134C"/>
    <w:rsid w:val="00041797"/>
    <w:rsid w:val="00044CA0"/>
    <w:rsid w:val="00047CD9"/>
    <w:rsid w:val="00056C59"/>
    <w:rsid w:val="00061D56"/>
    <w:rsid w:val="00062D64"/>
    <w:rsid w:val="000817E8"/>
    <w:rsid w:val="00082FF4"/>
    <w:rsid w:val="000831FD"/>
    <w:rsid w:val="00086223"/>
    <w:rsid w:val="00086A8C"/>
    <w:rsid w:val="000937F3"/>
    <w:rsid w:val="000A1700"/>
    <w:rsid w:val="000A3CA6"/>
    <w:rsid w:val="000A4E57"/>
    <w:rsid w:val="000A7222"/>
    <w:rsid w:val="000B0551"/>
    <w:rsid w:val="000C21ED"/>
    <w:rsid w:val="000C3DBD"/>
    <w:rsid w:val="000C6566"/>
    <w:rsid w:val="000D16BD"/>
    <w:rsid w:val="000D2805"/>
    <w:rsid w:val="000D4784"/>
    <w:rsid w:val="000D60C5"/>
    <w:rsid w:val="000E11F3"/>
    <w:rsid w:val="000E1648"/>
    <w:rsid w:val="000E1D24"/>
    <w:rsid w:val="000E4911"/>
    <w:rsid w:val="000E7453"/>
    <w:rsid w:val="000F4CB7"/>
    <w:rsid w:val="00106B81"/>
    <w:rsid w:val="00106D38"/>
    <w:rsid w:val="001108A6"/>
    <w:rsid w:val="001205A2"/>
    <w:rsid w:val="00121C35"/>
    <w:rsid w:val="00123417"/>
    <w:rsid w:val="00130984"/>
    <w:rsid w:val="00131781"/>
    <w:rsid w:val="00132197"/>
    <w:rsid w:val="00137696"/>
    <w:rsid w:val="001377E8"/>
    <w:rsid w:val="00144858"/>
    <w:rsid w:val="001462E7"/>
    <w:rsid w:val="0014661D"/>
    <w:rsid w:val="00151558"/>
    <w:rsid w:val="00152378"/>
    <w:rsid w:val="00153993"/>
    <w:rsid w:val="00153D91"/>
    <w:rsid w:val="00153E33"/>
    <w:rsid w:val="00155D9A"/>
    <w:rsid w:val="0016012B"/>
    <w:rsid w:val="00164876"/>
    <w:rsid w:val="0016522C"/>
    <w:rsid w:val="00172443"/>
    <w:rsid w:val="00173628"/>
    <w:rsid w:val="001775BD"/>
    <w:rsid w:val="00183805"/>
    <w:rsid w:val="00186054"/>
    <w:rsid w:val="00193945"/>
    <w:rsid w:val="00193A7D"/>
    <w:rsid w:val="00195DB5"/>
    <w:rsid w:val="001A0A39"/>
    <w:rsid w:val="001A35AB"/>
    <w:rsid w:val="001A4A7E"/>
    <w:rsid w:val="001B563B"/>
    <w:rsid w:val="001B73DA"/>
    <w:rsid w:val="001C28FF"/>
    <w:rsid w:val="001C6806"/>
    <w:rsid w:val="001D1C77"/>
    <w:rsid w:val="001D2B5B"/>
    <w:rsid w:val="001D3D5F"/>
    <w:rsid w:val="001E3A98"/>
    <w:rsid w:val="001E3BA6"/>
    <w:rsid w:val="001E3F0F"/>
    <w:rsid w:val="001E4469"/>
    <w:rsid w:val="001E57C5"/>
    <w:rsid w:val="001E7D2A"/>
    <w:rsid w:val="001F1ACB"/>
    <w:rsid w:val="001F4346"/>
    <w:rsid w:val="00204F85"/>
    <w:rsid w:val="00220AE2"/>
    <w:rsid w:val="0022533D"/>
    <w:rsid w:val="00231E21"/>
    <w:rsid w:val="0023605F"/>
    <w:rsid w:val="00242682"/>
    <w:rsid w:val="00243FC7"/>
    <w:rsid w:val="002449AF"/>
    <w:rsid w:val="00246334"/>
    <w:rsid w:val="0024736E"/>
    <w:rsid w:val="00253901"/>
    <w:rsid w:val="00255D4E"/>
    <w:rsid w:val="00257917"/>
    <w:rsid w:val="00260CD4"/>
    <w:rsid w:val="00261B4A"/>
    <w:rsid w:val="00263C8E"/>
    <w:rsid w:val="00264555"/>
    <w:rsid w:val="002655EB"/>
    <w:rsid w:val="00266A05"/>
    <w:rsid w:val="00266E65"/>
    <w:rsid w:val="002703EA"/>
    <w:rsid w:val="00271201"/>
    <w:rsid w:val="00271B11"/>
    <w:rsid w:val="00281375"/>
    <w:rsid w:val="00282DDC"/>
    <w:rsid w:val="00291B85"/>
    <w:rsid w:val="002946EC"/>
    <w:rsid w:val="00297007"/>
    <w:rsid w:val="002A5FB5"/>
    <w:rsid w:val="002B46AF"/>
    <w:rsid w:val="002B6691"/>
    <w:rsid w:val="002B739C"/>
    <w:rsid w:val="002C0A28"/>
    <w:rsid w:val="002C2D84"/>
    <w:rsid w:val="002C6B2B"/>
    <w:rsid w:val="002D0B9E"/>
    <w:rsid w:val="002E2B47"/>
    <w:rsid w:val="002E3C31"/>
    <w:rsid w:val="002E67A1"/>
    <w:rsid w:val="00304CC9"/>
    <w:rsid w:val="00306D2D"/>
    <w:rsid w:val="00313C6D"/>
    <w:rsid w:val="003271CB"/>
    <w:rsid w:val="00327EDC"/>
    <w:rsid w:val="003402AE"/>
    <w:rsid w:val="00346DCB"/>
    <w:rsid w:val="00350CF5"/>
    <w:rsid w:val="00352CF3"/>
    <w:rsid w:val="00362C22"/>
    <w:rsid w:val="00363BE1"/>
    <w:rsid w:val="0036407C"/>
    <w:rsid w:val="00375676"/>
    <w:rsid w:val="00376CB0"/>
    <w:rsid w:val="003815CC"/>
    <w:rsid w:val="003921AD"/>
    <w:rsid w:val="00394F7A"/>
    <w:rsid w:val="003A6535"/>
    <w:rsid w:val="003A7D6B"/>
    <w:rsid w:val="003B0DFA"/>
    <w:rsid w:val="003B7C9E"/>
    <w:rsid w:val="003C60E5"/>
    <w:rsid w:val="003D06D3"/>
    <w:rsid w:val="003D4AB4"/>
    <w:rsid w:val="003E05F4"/>
    <w:rsid w:val="003F048B"/>
    <w:rsid w:val="003F74F3"/>
    <w:rsid w:val="003F7590"/>
    <w:rsid w:val="00406BBD"/>
    <w:rsid w:val="004103A3"/>
    <w:rsid w:val="004163AC"/>
    <w:rsid w:val="00427249"/>
    <w:rsid w:val="00430CBA"/>
    <w:rsid w:val="00433B56"/>
    <w:rsid w:val="00435AC4"/>
    <w:rsid w:val="00443BE8"/>
    <w:rsid w:val="00445CAD"/>
    <w:rsid w:val="0044698D"/>
    <w:rsid w:val="0045430D"/>
    <w:rsid w:val="00454769"/>
    <w:rsid w:val="00454D2C"/>
    <w:rsid w:val="0046255E"/>
    <w:rsid w:val="004652C5"/>
    <w:rsid w:val="00467957"/>
    <w:rsid w:val="00474D90"/>
    <w:rsid w:val="00476049"/>
    <w:rsid w:val="004868DF"/>
    <w:rsid w:val="00495FAD"/>
    <w:rsid w:val="004A242A"/>
    <w:rsid w:val="004A3EBF"/>
    <w:rsid w:val="004A4BF0"/>
    <w:rsid w:val="004B1738"/>
    <w:rsid w:val="004B3566"/>
    <w:rsid w:val="004C11E6"/>
    <w:rsid w:val="004D4151"/>
    <w:rsid w:val="004D7068"/>
    <w:rsid w:val="004D7AA4"/>
    <w:rsid w:val="004E1BE0"/>
    <w:rsid w:val="004E4042"/>
    <w:rsid w:val="005103E8"/>
    <w:rsid w:val="00511DDF"/>
    <w:rsid w:val="00513856"/>
    <w:rsid w:val="005233DB"/>
    <w:rsid w:val="00524598"/>
    <w:rsid w:val="00524C14"/>
    <w:rsid w:val="005253E1"/>
    <w:rsid w:val="00527090"/>
    <w:rsid w:val="00533EEE"/>
    <w:rsid w:val="00536A45"/>
    <w:rsid w:val="00551915"/>
    <w:rsid w:val="00555B36"/>
    <w:rsid w:val="00556C0B"/>
    <w:rsid w:val="005615E9"/>
    <w:rsid w:val="00561D30"/>
    <w:rsid w:val="005669B1"/>
    <w:rsid w:val="005728D9"/>
    <w:rsid w:val="00575BED"/>
    <w:rsid w:val="005800F4"/>
    <w:rsid w:val="005828FA"/>
    <w:rsid w:val="00583C9D"/>
    <w:rsid w:val="005937F4"/>
    <w:rsid w:val="005959A8"/>
    <w:rsid w:val="00596288"/>
    <w:rsid w:val="005974C6"/>
    <w:rsid w:val="00597E3B"/>
    <w:rsid w:val="005A2312"/>
    <w:rsid w:val="005B0A46"/>
    <w:rsid w:val="005B3AB0"/>
    <w:rsid w:val="005B3EC3"/>
    <w:rsid w:val="005B6D6B"/>
    <w:rsid w:val="005D2B6F"/>
    <w:rsid w:val="005D2DEC"/>
    <w:rsid w:val="005E18B6"/>
    <w:rsid w:val="005F74A3"/>
    <w:rsid w:val="006044CF"/>
    <w:rsid w:val="006069FC"/>
    <w:rsid w:val="00613F47"/>
    <w:rsid w:val="00616D2D"/>
    <w:rsid w:val="00625A25"/>
    <w:rsid w:val="0063093B"/>
    <w:rsid w:val="00631130"/>
    <w:rsid w:val="00636813"/>
    <w:rsid w:val="00641505"/>
    <w:rsid w:val="006477A5"/>
    <w:rsid w:val="00653541"/>
    <w:rsid w:val="00654F54"/>
    <w:rsid w:val="00657E93"/>
    <w:rsid w:val="006646BD"/>
    <w:rsid w:val="00665596"/>
    <w:rsid w:val="00667CF6"/>
    <w:rsid w:val="006766B6"/>
    <w:rsid w:val="00681AF6"/>
    <w:rsid w:val="00684F6E"/>
    <w:rsid w:val="00693A6E"/>
    <w:rsid w:val="006A2480"/>
    <w:rsid w:val="006A56CA"/>
    <w:rsid w:val="006A5AFE"/>
    <w:rsid w:val="006B6A2A"/>
    <w:rsid w:val="006C0692"/>
    <w:rsid w:val="006C268B"/>
    <w:rsid w:val="006C57D1"/>
    <w:rsid w:val="006D0468"/>
    <w:rsid w:val="006D16AC"/>
    <w:rsid w:val="006D3E39"/>
    <w:rsid w:val="006D48B7"/>
    <w:rsid w:val="006E5C1B"/>
    <w:rsid w:val="006F7E63"/>
    <w:rsid w:val="00712FB9"/>
    <w:rsid w:val="00715469"/>
    <w:rsid w:val="00717AB0"/>
    <w:rsid w:val="0072186C"/>
    <w:rsid w:val="0072575B"/>
    <w:rsid w:val="00727962"/>
    <w:rsid w:val="00727DEC"/>
    <w:rsid w:val="00740386"/>
    <w:rsid w:val="00743013"/>
    <w:rsid w:val="0074673C"/>
    <w:rsid w:val="0075735F"/>
    <w:rsid w:val="00761CBE"/>
    <w:rsid w:val="00762B61"/>
    <w:rsid w:val="00763C3A"/>
    <w:rsid w:val="007777F6"/>
    <w:rsid w:val="00777A99"/>
    <w:rsid w:val="0078263F"/>
    <w:rsid w:val="00782CE5"/>
    <w:rsid w:val="00790F50"/>
    <w:rsid w:val="007A7EB1"/>
    <w:rsid w:val="007B0676"/>
    <w:rsid w:val="007B079F"/>
    <w:rsid w:val="007B1C89"/>
    <w:rsid w:val="007B2888"/>
    <w:rsid w:val="007B4C47"/>
    <w:rsid w:val="007B4D6D"/>
    <w:rsid w:val="007C2723"/>
    <w:rsid w:val="007C2D69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21DFA"/>
    <w:rsid w:val="00830306"/>
    <w:rsid w:val="008353DA"/>
    <w:rsid w:val="00835EBA"/>
    <w:rsid w:val="00842DE1"/>
    <w:rsid w:val="00864236"/>
    <w:rsid w:val="00865AD0"/>
    <w:rsid w:val="00877771"/>
    <w:rsid w:val="0088640C"/>
    <w:rsid w:val="0089177E"/>
    <w:rsid w:val="00891B7F"/>
    <w:rsid w:val="0089339B"/>
    <w:rsid w:val="00893C0A"/>
    <w:rsid w:val="008A4FFC"/>
    <w:rsid w:val="008A67C7"/>
    <w:rsid w:val="008A6A87"/>
    <w:rsid w:val="008B5C38"/>
    <w:rsid w:val="008B7BE0"/>
    <w:rsid w:val="008D0CDB"/>
    <w:rsid w:val="008D1BEE"/>
    <w:rsid w:val="008E55D1"/>
    <w:rsid w:val="008F023F"/>
    <w:rsid w:val="008F0631"/>
    <w:rsid w:val="008F3CA4"/>
    <w:rsid w:val="008F4E64"/>
    <w:rsid w:val="008F59A2"/>
    <w:rsid w:val="009004AB"/>
    <w:rsid w:val="00904C80"/>
    <w:rsid w:val="00906F42"/>
    <w:rsid w:val="0090704E"/>
    <w:rsid w:val="00913599"/>
    <w:rsid w:val="00915A59"/>
    <w:rsid w:val="0091682C"/>
    <w:rsid w:val="0092258C"/>
    <w:rsid w:val="00923742"/>
    <w:rsid w:val="00923E7B"/>
    <w:rsid w:val="00935C79"/>
    <w:rsid w:val="009414E1"/>
    <w:rsid w:val="00942D47"/>
    <w:rsid w:val="00945509"/>
    <w:rsid w:val="009475BE"/>
    <w:rsid w:val="0095519F"/>
    <w:rsid w:val="00955EC3"/>
    <w:rsid w:val="0096124F"/>
    <w:rsid w:val="00963875"/>
    <w:rsid w:val="00982A46"/>
    <w:rsid w:val="00984374"/>
    <w:rsid w:val="0099030C"/>
    <w:rsid w:val="00990F2C"/>
    <w:rsid w:val="00991387"/>
    <w:rsid w:val="00991CAB"/>
    <w:rsid w:val="00994540"/>
    <w:rsid w:val="00995E3C"/>
    <w:rsid w:val="009A08E9"/>
    <w:rsid w:val="009A0D2E"/>
    <w:rsid w:val="009A1298"/>
    <w:rsid w:val="009A2248"/>
    <w:rsid w:val="009A2ECE"/>
    <w:rsid w:val="009A4495"/>
    <w:rsid w:val="009B6AA2"/>
    <w:rsid w:val="009B6D59"/>
    <w:rsid w:val="009B6F3C"/>
    <w:rsid w:val="009C1DBB"/>
    <w:rsid w:val="009C5846"/>
    <w:rsid w:val="009C7034"/>
    <w:rsid w:val="009D05CA"/>
    <w:rsid w:val="009D0913"/>
    <w:rsid w:val="009D451C"/>
    <w:rsid w:val="009D60E6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4E50"/>
    <w:rsid w:val="00A17F4C"/>
    <w:rsid w:val="00A2216B"/>
    <w:rsid w:val="00A22F39"/>
    <w:rsid w:val="00A263D1"/>
    <w:rsid w:val="00A33979"/>
    <w:rsid w:val="00A33B57"/>
    <w:rsid w:val="00A34B04"/>
    <w:rsid w:val="00A34D30"/>
    <w:rsid w:val="00A3646C"/>
    <w:rsid w:val="00A42C78"/>
    <w:rsid w:val="00A43E88"/>
    <w:rsid w:val="00A44529"/>
    <w:rsid w:val="00A468E1"/>
    <w:rsid w:val="00A47316"/>
    <w:rsid w:val="00A5668E"/>
    <w:rsid w:val="00A57B9B"/>
    <w:rsid w:val="00A63A03"/>
    <w:rsid w:val="00A661C4"/>
    <w:rsid w:val="00A7025E"/>
    <w:rsid w:val="00A768B1"/>
    <w:rsid w:val="00A80278"/>
    <w:rsid w:val="00A81B92"/>
    <w:rsid w:val="00A81C82"/>
    <w:rsid w:val="00A8356B"/>
    <w:rsid w:val="00A836A3"/>
    <w:rsid w:val="00A87062"/>
    <w:rsid w:val="00A91510"/>
    <w:rsid w:val="00A964AC"/>
    <w:rsid w:val="00AA1B3D"/>
    <w:rsid w:val="00AA6D88"/>
    <w:rsid w:val="00AB0C01"/>
    <w:rsid w:val="00AB0FAC"/>
    <w:rsid w:val="00AC057F"/>
    <w:rsid w:val="00AC2567"/>
    <w:rsid w:val="00AC7C82"/>
    <w:rsid w:val="00AD1743"/>
    <w:rsid w:val="00AD3007"/>
    <w:rsid w:val="00AD5FDE"/>
    <w:rsid w:val="00AE3CF4"/>
    <w:rsid w:val="00AE4B0B"/>
    <w:rsid w:val="00AE64FE"/>
    <w:rsid w:val="00AF2C61"/>
    <w:rsid w:val="00AF40B9"/>
    <w:rsid w:val="00AF4EE5"/>
    <w:rsid w:val="00AF7EF4"/>
    <w:rsid w:val="00B03756"/>
    <w:rsid w:val="00B05E4E"/>
    <w:rsid w:val="00B13D57"/>
    <w:rsid w:val="00B2022A"/>
    <w:rsid w:val="00B22967"/>
    <w:rsid w:val="00B23F0C"/>
    <w:rsid w:val="00B266F4"/>
    <w:rsid w:val="00B30E8A"/>
    <w:rsid w:val="00B3277A"/>
    <w:rsid w:val="00B332CA"/>
    <w:rsid w:val="00B41762"/>
    <w:rsid w:val="00B42EB1"/>
    <w:rsid w:val="00B44D08"/>
    <w:rsid w:val="00B458D3"/>
    <w:rsid w:val="00B46807"/>
    <w:rsid w:val="00B505C8"/>
    <w:rsid w:val="00B55304"/>
    <w:rsid w:val="00B55D59"/>
    <w:rsid w:val="00B5684D"/>
    <w:rsid w:val="00B67ED9"/>
    <w:rsid w:val="00B758A3"/>
    <w:rsid w:val="00B7641B"/>
    <w:rsid w:val="00B82319"/>
    <w:rsid w:val="00B82B2A"/>
    <w:rsid w:val="00BA300B"/>
    <w:rsid w:val="00BA4FC9"/>
    <w:rsid w:val="00BC2F52"/>
    <w:rsid w:val="00BC5598"/>
    <w:rsid w:val="00BD1B9A"/>
    <w:rsid w:val="00BD3559"/>
    <w:rsid w:val="00BD4460"/>
    <w:rsid w:val="00BE1012"/>
    <w:rsid w:val="00BE2DB7"/>
    <w:rsid w:val="00BF014D"/>
    <w:rsid w:val="00BF0FCD"/>
    <w:rsid w:val="00BF41E2"/>
    <w:rsid w:val="00C01644"/>
    <w:rsid w:val="00C0595B"/>
    <w:rsid w:val="00C07314"/>
    <w:rsid w:val="00C208AF"/>
    <w:rsid w:val="00C212D7"/>
    <w:rsid w:val="00C316E3"/>
    <w:rsid w:val="00C37404"/>
    <w:rsid w:val="00C4074E"/>
    <w:rsid w:val="00C46E84"/>
    <w:rsid w:val="00C50C17"/>
    <w:rsid w:val="00C52DB4"/>
    <w:rsid w:val="00C54A19"/>
    <w:rsid w:val="00C604FA"/>
    <w:rsid w:val="00C63FAB"/>
    <w:rsid w:val="00C64421"/>
    <w:rsid w:val="00C739CF"/>
    <w:rsid w:val="00C9441D"/>
    <w:rsid w:val="00C94480"/>
    <w:rsid w:val="00CA6A51"/>
    <w:rsid w:val="00CB490E"/>
    <w:rsid w:val="00CB6AF7"/>
    <w:rsid w:val="00CC0737"/>
    <w:rsid w:val="00CD2544"/>
    <w:rsid w:val="00CD3B4A"/>
    <w:rsid w:val="00CD4A0C"/>
    <w:rsid w:val="00CE5786"/>
    <w:rsid w:val="00CF1508"/>
    <w:rsid w:val="00CF1738"/>
    <w:rsid w:val="00CF34D0"/>
    <w:rsid w:val="00CF39BC"/>
    <w:rsid w:val="00CF7A58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F69"/>
    <w:rsid w:val="00D31359"/>
    <w:rsid w:val="00D31C4B"/>
    <w:rsid w:val="00D3226A"/>
    <w:rsid w:val="00D33842"/>
    <w:rsid w:val="00D37258"/>
    <w:rsid w:val="00D37D1A"/>
    <w:rsid w:val="00D37F62"/>
    <w:rsid w:val="00D44990"/>
    <w:rsid w:val="00D4651C"/>
    <w:rsid w:val="00D50DA5"/>
    <w:rsid w:val="00D62A73"/>
    <w:rsid w:val="00D65F47"/>
    <w:rsid w:val="00D6659B"/>
    <w:rsid w:val="00D8575A"/>
    <w:rsid w:val="00D85E39"/>
    <w:rsid w:val="00D861D0"/>
    <w:rsid w:val="00D865A4"/>
    <w:rsid w:val="00D87441"/>
    <w:rsid w:val="00D94EEA"/>
    <w:rsid w:val="00D9595D"/>
    <w:rsid w:val="00DA503F"/>
    <w:rsid w:val="00DA5F73"/>
    <w:rsid w:val="00DB3D47"/>
    <w:rsid w:val="00DB4FDD"/>
    <w:rsid w:val="00DB595A"/>
    <w:rsid w:val="00DC15D7"/>
    <w:rsid w:val="00DC1A04"/>
    <w:rsid w:val="00DC240D"/>
    <w:rsid w:val="00DC279F"/>
    <w:rsid w:val="00DC3945"/>
    <w:rsid w:val="00DC5183"/>
    <w:rsid w:val="00DD2121"/>
    <w:rsid w:val="00DE2116"/>
    <w:rsid w:val="00DE25C8"/>
    <w:rsid w:val="00DF3175"/>
    <w:rsid w:val="00E00FE8"/>
    <w:rsid w:val="00E0168D"/>
    <w:rsid w:val="00E07AA4"/>
    <w:rsid w:val="00E1010A"/>
    <w:rsid w:val="00E15CC4"/>
    <w:rsid w:val="00E20FBC"/>
    <w:rsid w:val="00E24644"/>
    <w:rsid w:val="00E34EB1"/>
    <w:rsid w:val="00E36992"/>
    <w:rsid w:val="00E40772"/>
    <w:rsid w:val="00E446B0"/>
    <w:rsid w:val="00E518F1"/>
    <w:rsid w:val="00E562EE"/>
    <w:rsid w:val="00E740BF"/>
    <w:rsid w:val="00E74CDC"/>
    <w:rsid w:val="00E76B44"/>
    <w:rsid w:val="00E85508"/>
    <w:rsid w:val="00E86C5A"/>
    <w:rsid w:val="00EA1F24"/>
    <w:rsid w:val="00EA71F8"/>
    <w:rsid w:val="00EB0207"/>
    <w:rsid w:val="00EB4C1E"/>
    <w:rsid w:val="00ED0912"/>
    <w:rsid w:val="00ED742E"/>
    <w:rsid w:val="00EF4717"/>
    <w:rsid w:val="00F00622"/>
    <w:rsid w:val="00F006EB"/>
    <w:rsid w:val="00F0087A"/>
    <w:rsid w:val="00F04812"/>
    <w:rsid w:val="00F10459"/>
    <w:rsid w:val="00F109B1"/>
    <w:rsid w:val="00F154B5"/>
    <w:rsid w:val="00F23BDA"/>
    <w:rsid w:val="00F30762"/>
    <w:rsid w:val="00F32861"/>
    <w:rsid w:val="00F4555F"/>
    <w:rsid w:val="00F4610E"/>
    <w:rsid w:val="00F6102E"/>
    <w:rsid w:val="00F65C30"/>
    <w:rsid w:val="00F66CEC"/>
    <w:rsid w:val="00F728FB"/>
    <w:rsid w:val="00F760B7"/>
    <w:rsid w:val="00F82D5A"/>
    <w:rsid w:val="00FA244C"/>
    <w:rsid w:val="00FA3A02"/>
    <w:rsid w:val="00FB106F"/>
    <w:rsid w:val="00FB41DD"/>
    <w:rsid w:val="00FC3EF9"/>
    <w:rsid w:val="00FC4747"/>
    <w:rsid w:val="00FC490C"/>
    <w:rsid w:val="00FC6908"/>
    <w:rsid w:val="00FC6C4D"/>
    <w:rsid w:val="00FD5AA3"/>
    <w:rsid w:val="00FE221E"/>
    <w:rsid w:val="00FE35FB"/>
    <w:rsid w:val="00FF0B95"/>
    <w:rsid w:val="00FF2C5B"/>
    <w:rsid w:val="00FF3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64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Mangal"/>
      <w:kern w:val="1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rsid w:val="00E2464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1810</Words>
  <Characters>10318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Балашихинский гарнизонный военный суд</dc:title>
  <dc:subject/>
  <dc:creator>user</dc:creator>
  <cp:keywords/>
  <dc:description/>
  <cp:lastModifiedBy>Пользователь</cp:lastModifiedBy>
  <cp:revision>2</cp:revision>
  <cp:lastPrinted>2012-06-12T20:18:00Z</cp:lastPrinted>
  <dcterms:created xsi:type="dcterms:W3CDTF">2012-06-12T20:27:00Z</dcterms:created>
  <dcterms:modified xsi:type="dcterms:W3CDTF">2012-06-12T20:27:00Z</dcterms:modified>
</cp:coreProperties>
</file>