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3E5" w:rsidRPr="00B053E2" w:rsidRDefault="005D13E5" w:rsidP="00B053E2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</w:t>
      </w:r>
      <w:r w:rsidRPr="00B053E2">
        <w:rPr>
          <w:sz w:val="26"/>
          <w:szCs w:val="26"/>
        </w:rPr>
        <w:t>1 отдел (г.Самара) ФГУ «Центррегионжилье»</w:t>
      </w:r>
    </w:p>
    <w:p w:rsidR="005D13E5" w:rsidRPr="00B053E2" w:rsidRDefault="005D13E5" w:rsidP="00B053E2">
      <w:pPr>
        <w:rPr>
          <w:sz w:val="28"/>
          <w:szCs w:val="28"/>
        </w:rPr>
      </w:pPr>
      <w:r>
        <w:rPr>
          <w:sz w:val="26"/>
          <w:szCs w:val="26"/>
        </w:rPr>
        <w:t xml:space="preserve">                                                    </w:t>
      </w:r>
      <w:r w:rsidRPr="00B053E2">
        <w:rPr>
          <w:sz w:val="26"/>
          <w:szCs w:val="26"/>
        </w:rPr>
        <w:t>Начальнику 1-го отдела: Казанковой Ольге Петровне</w:t>
      </w:r>
    </w:p>
    <w:p w:rsidR="005D13E5" w:rsidRPr="00EB4521" w:rsidRDefault="005D13E5" w:rsidP="00B053E2">
      <w:pPr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                                                                                  _______</w:t>
      </w:r>
      <w:r w:rsidRPr="00EB4521">
        <w:rPr>
          <w:sz w:val="12"/>
          <w:szCs w:val="12"/>
        </w:rPr>
        <w:t>_____________________________________________</w:t>
      </w:r>
      <w:r>
        <w:rPr>
          <w:sz w:val="12"/>
          <w:szCs w:val="12"/>
        </w:rPr>
        <w:t>______________________________________________</w:t>
      </w:r>
    </w:p>
    <w:p w:rsidR="005D13E5" w:rsidRDefault="005D13E5" w:rsidP="00B053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Pr="00B053E2">
        <w:rPr>
          <w:sz w:val="28"/>
          <w:szCs w:val="28"/>
        </w:rPr>
        <w:t xml:space="preserve">443010, Самарская область, г. Самара, ул. </w:t>
      </w:r>
      <w:r>
        <w:rPr>
          <w:sz w:val="28"/>
          <w:szCs w:val="28"/>
        </w:rPr>
        <w:t xml:space="preserve">   </w:t>
      </w:r>
    </w:p>
    <w:p w:rsidR="005D13E5" w:rsidRPr="00B053E2" w:rsidRDefault="005D13E5" w:rsidP="00B053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Pr="00B053E2">
        <w:rPr>
          <w:sz w:val="28"/>
          <w:szCs w:val="28"/>
        </w:rPr>
        <w:t>Молодогвардейская, д. 67</w:t>
      </w:r>
    </w:p>
    <w:p w:rsidR="005D13E5" w:rsidRDefault="005D13E5"/>
    <w:p w:rsidR="005D13E5" w:rsidRDefault="005D13E5"/>
    <w:p w:rsidR="005D13E5" w:rsidRDefault="005D13E5"/>
    <w:p w:rsidR="005D13E5" w:rsidRDefault="005D13E5"/>
    <w:p w:rsidR="005D13E5" w:rsidRPr="00B053E2" w:rsidRDefault="005D13E5" w:rsidP="004E70CD">
      <w:pPr>
        <w:jc w:val="center"/>
        <w:rPr>
          <w:sz w:val="28"/>
          <w:szCs w:val="28"/>
        </w:rPr>
      </w:pPr>
      <w:r w:rsidRPr="00B053E2">
        <w:rPr>
          <w:sz w:val="28"/>
          <w:szCs w:val="28"/>
        </w:rPr>
        <w:t>ЗАЯВЛЕНИЕ</w:t>
      </w:r>
    </w:p>
    <w:p w:rsidR="005D13E5" w:rsidRPr="00B053E2" w:rsidRDefault="005D13E5" w:rsidP="004E70CD">
      <w:pPr>
        <w:jc w:val="center"/>
        <w:rPr>
          <w:sz w:val="28"/>
          <w:szCs w:val="28"/>
        </w:rPr>
      </w:pPr>
    </w:p>
    <w:p w:rsidR="005D13E5" w:rsidRPr="00933E5C" w:rsidRDefault="005D13E5" w:rsidP="00B053E2">
      <w:pPr>
        <w:ind w:firstLine="708"/>
        <w:jc w:val="both"/>
        <w:rPr>
          <w:sz w:val="28"/>
          <w:szCs w:val="28"/>
        </w:rPr>
      </w:pPr>
      <w:r w:rsidRPr="00B053E2">
        <w:rPr>
          <w:sz w:val="28"/>
          <w:szCs w:val="28"/>
        </w:rPr>
        <w:t xml:space="preserve">Прошу Вашего разрешения на приватизацию жилого помещения по избранному месту жительства по адресу: Саратовская область, г. Энгельс, ул. Студенческая, д.68б, кв.65, общей площадью – </w:t>
      </w:r>
      <w:smartTag w:uri="urn:schemas-microsoft-com:office:smarttags" w:element="metricconverter">
        <w:smartTagPr>
          <w:attr w:name="ProductID" w:val="94,6 м"/>
        </w:smartTagPr>
        <w:r w:rsidRPr="00B053E2">
          <w:rPr>
            <w:sz w:val="28"/>
            <w:szCs w:val="28"/>
          </w:rPr>
          <w:t>94,6 м</w:t>
        </w:r>
      </w:smartTag>
      <w:r w:rsidRPr="00B053E2">
        <w:rPr>
          <w:sz w:val="28"/>
          <w:szCs w:val="28"/>
          <w:vertAlign w:val="superscript"/>
        </w:rPr>
        <w:t xml:space="preserve"> 2 </w:t>
      </w:r>
      <w:r w:rsidRPr="00B053E2">
        <w:rPr>
          <w:sz w:val="28"/>
          <w:szCs w:val="28"/>
        </w:rPr>
        <w:t>. Номер Договора Социального Найма Жилого Помещения №30 от 16 февраля 2012 года. Ксерокопию прилагаю на 2 –х листах (первую и последнюю страницу ДСН).</w:t>
      </w:r>
      <w:r>
        <w:rPr>
          <w:sz w:val="28"/>
          <w:szCs w:val="28"/>
        </w:rPr>
        <w:t xml:space="preserve"> Отношусь к категории </w:t>
      </w:r>
      <w:r w:rsidRPr="00933E5C">
        <w:rPr>
          <w:color w:val="000000"/>
          <w:sz w:val="28"/>
          <w:szCs w:val="28"/>
        </w:rPr>
        <w:t>военнослужащих - граждан Российской Федерации, обеспечиваемых на весь срок военной службы служебными жилыми помещениями</w:t>
      </w:r>
      <w:r>
        <w:rPr>
          <w:color w:val="000000"/>
          <w:sz w:val="28"/>
          <w:szCs w:val="28"/>
        </w:rPr>
        <w:t>.</w:t>
      </w:r>
    </w:p>
    <w:p w:rsidR="005D13E5" w:rsidRDefault="005D13E5" w:rsidP="00B053E2">
      <w:pPr>
        <w:ind w:firstLine="708"/>
        <w:jc w:val="both"/>
        <w:rPr>
          <w:sz w:val="28"/>
          <w:szCs w:val="28"/>
        </w:rPr>
      </w:pPr>
      <w:r w:rsidRPr="00B053E2">
        <w:rPr>
          <w:sz w:val="28"/>
          <w:szCs w:val="28"/>
        </w:rPr>
        <w:t xml:space="preserve">Ответ прошу </w:t>
      </w:r>
      <w:r>
        <w:rPr>
          <w:sz w:val="28"/>
          <w:szCs w:val="28"/>
        </w:rPr>
        <w:t>В</w:t>
      </w:r>
      <w:r w:rsidRPr="00B053E2">
        <w:rPr>
          <w:sz w:val="28"/>
          <w:szCs w:val="28"/>
        </w:rPr>
        <w:t>ас выслать на мой адрес: 412918, Саратовская область, Вольский район, г. Вольск-18, улица Краснознаменная, д. 531, кв. 15.</w:t>
      </w:r>
    </w:p>
    <w:p w:rsidR="005D13E5" w:rsidRPr="00B053E2" w:rsidRDefault="005D13E5" w:rsidP="00B053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Телефон: 89276224217</w:t>
      </w:r>
    </w:p>
    <w:p w:rsidR="005D13E5" w:rsidRPr="00B053E2" w:rsidRDefault="005D13E5">
      <w:pPr>
        <w:rPr>
          <w:sz w:val="28"/>
          <w:szCs w:val="28"/>
        </w:rPr>
      </w:pPr>
      <w:r w:rsidRPr="00B053E2">
        <w:rPr>
          <w:sz w:val="28"/>
          <w:szCs w:val="28"/>
        </w:rPr>
        <w:t xml:space="preserve">                                                                             </w:t>
      </w:r>
    </w:p>
    <w:p w:rsidR="005D13E5" w:rsidRPr="00B053E2" w:rsidRDefault="005D13E5">
      <w:pPr>
        <w:rPr>
          <w:sz w:val="28"/>
          <w:szCs w:val="28"/>
        </w:rPr>
      </w:pPr>
      <w:r w:rsidRPr="00B053E2">
        <w:rPr>
          <w:sz w:val="28"/>
          <w:szCs w:val="28"/>
        </w:rPr>
        <w:t xml:space="preserve">                                                                                   </w:t>
      </w:r>
    </w:p>
    <w:p w:rsidR="005D13E5" w:rsidRPr="00B053E2" w:rsidRDefault="005D13E5" w:rsidP="00EA7D13">
      <w:pPr>
        <w:jc w:val="right"/>
        <w:rPr>
          <w:sz w:val="28"/>
          <w:szCs w:val="28"/>
        </w:rPr>
      </w:pPr>
      <w:r w:rsidRPr="00B053E2">
        <w:rPr>
          <w:sz w:val="28"/>
          <w:szCs w:val="28"/>
        </w:rPr>
        <w:t xml:space="preserve">  Майор м/сл                      А. Герасимов</w:t>
      </w:r>
    </w:p>
    <w:p w:rsidR="005D13E5" w:rsidRPr="00B053E2" w:rsidRDefault="005D13E5">
      <w:pPr>
        <w:rPr>
          <w:sz w:val="28"/>
          <w:szCs w:val="28"/>
        </w:rPr>
      </w:pPr>
    </w:p>
    <w:p w:rsidR="005D13E5" w:rsidRPr="00B053E2" w:rsidRDefault="005D13E5">
      <w:pPr>
        <w:rPr>
          <w:sz w:val="28"/>
          <w:szCs w:val="28"/>
        </w:rPr>
      </w:pPr>
      <w:r w:rsidRPr="00B053E2">
        <w:rPr>
          <w:sz w:val="28"/>
          <w:szCs w:val="28"/>
        </w:rPr>
        <w:t xml:space="preserve">«___»  апреля </w:t>
      </w:r>
      <w:smartTag w:uri="urn:schemas-microsoft-com:office:smarttags" w:element="metricconverter">
        <w:smartTagPr>
          <w:attr w:name="ProductID" w:val="2012 г"/>
        </w:smartTagPr>
        <w:r w:rsidRPr="00B053E2">
          <w:rPr>
            <w:sz w:val="28"/>
            <w:szCs w:val="28"/>
          </w:rPr>
          <w:t>2012 г</w:t>
        </w:r>
      </w:smartTag>
      <w:r w:rsidRPr="00B053E2">
        <w:rPr>
          <w:sz w:val="28"/>
          <w:szCs w:val="28"/>
        </w:rPr>
        <w:t>.</w:t>
      </w:r>
    </w:p>
    <w:p w:rsidR="005D13E5" w:rsidRDefault="005D13E5"/>
    <w:p w:rsidR="005D13E5" w:rsidRDefault="005D13E5"/>
    <w:sectPr w:rsidR="005D13E5" w:rsidSect="005B0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1E6E"/>
    <w:rsid w:val="0008657D"/>
    <w:rsid w:val="00106F98"/>
    <w:rsid w:val="00174528"/>
    <w:rsid w:val="001E1E6E"/>
    <w:rsid w:val="001F26E9"/>
    <w:rsid w:val="004E70CD"/>
    <w:rsid w:val="005B063F"/>
    <w:rsid w:val="005D13E5"/>
    <w:rsid w:val="006B0304"/>
    <w:rsid w:val="0083624C"/>
    <w:rsid w:val="00860C6C"/>
    <w:rsid w:val="008B3CFC"/>
    <w:rsid w:val="00933E5C"/>
    <w:rsid w:val="00A27265"/>
    <w:rsid w:val="00B0267D"/>
    <w:rsid w:val="00B053E2"/>
    <w:rsid w:val="00EA7D13"/>
    <w:rsid w:val="00EB4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3CF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1</Pages>
  <Words>218</Words>
  <Characters>1246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Алексей</cp:lastModifiedBy>
  <cp:revision>9</cp:revision>
  <cp:lastPrinted>2012-04-14T06:00:00Z</cp:lastPrinted>
  <dcterms:created xsi:type="dcterms:W3CDTF">2012-04-13T14:07:00Z</dcterms:created>
  <dcterms:modified xsi:type="dcterms:W3CDTF">2012-04-14T06:01:00Z</dcterms:modified>
</cp:coreProperties>
</file>