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56A" w:rsidRDefault="00B6556A" w:rsidP="006D6788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Руководителю</w:t>
      </w:r>
      <w:r w:rsidRPr="006D6788">
        <w:rPr>
          <w:sz w:val="26"/>
          <w:szCs w:val="26"/>
        </w:rPr>
        <w:t xml:space="preserve"> </w:t>
      </w:r>
      <w:r w:rsidRPr="002554A9">
        <w:rPr>
          <w:sz w:val="26"/>
          <w:szCs w:val="26"/>
        </w:rPr>
        <w:t>Департамент</w:t>
      </w:r>
      <w:r>
        <w:rPr>
          <w:sz w:val="26"/>
          <w:szCs w:val="26"/>
        </w:rPr>
        <w:t>а</w:t>
      </w:r>
      <w:r w:rsidRPr="002554A9">
        <w:rPr>
          <w:sz w:val="26"/>
          <w:szCs w:val="26"/>
        </w:rPr>
        <w:t xml:space="preserve"> жилищного обеспечения </w:t>
      </w:r>
      <w:r>
        <w:rPr>
          <w:sz w:val="26"/>
          <w:szCs w:val="26"/>
        </w:rPr>
        <w:t xml:space="preserve"> </w:t>
      </w:r>
    </w:p>
    <w:p w:rsidR="00B6556A" w:rsidRPr="002554A9" w:rsidRDefault="00B6556A" w:rsidP="006D6788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</w:t>
      </w:r>
      <w:r w:rsidRPr="002554A9">
        <w:rPr>
          <w:sz w:val="26"/>
          <w:szCs w:val="26"/>
        </w:rPr>
        <w:t xml:space="preserve">Министерства обороны Российской Федерации </w:t>
      </w:r>
    </w:p>
    <w:p w:rsidR="00B6556A" w:rsidRDefault="00B6556A" w:rsidP="006D6788">
      <w:pPr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                                                  _____________________________________________________________________________________________________                                                                                               </w:t>
      </w:r>
    </w:p>
    <w:p w:rsidR="00B6556A" w:rsidRPr="00B053E2" w:rsidRDefault="00B6556A" w:rsidP="00B053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smartTag w:uri="urn:schemas-microsoft-com:office:smarttags" w:element="metricconverter">
        <w:smartTagPr>
          <w:attr w:name="ProductID" w:val="119160, г"/>
        </w:smartTagPr>
        <w:r>
          <w:rPr>
            <w:sz w:val="28"/>
            <w:szCs w:val="28"/>
          </w:rPr>
          <w:t>119160,</w:t>
        </w:r>
        <w:r w:rsidRPr="00B053E2">
          <w:rPr>
            <w:sz w:val="28"/>
            <w:szCs w:val="28"/>
          </w:rPr>
          <w:t xml:space="preserve"> </w:t>
        </w:r>
        <w:r w:rsidRPr="002554A9">
          <w:rPr>
            <w:sz w:val="26"/>
            <w:szCs w:val="26"/>
          </w:rPr>
          <w:t>г</w:t>
        </w:r>
      </w:smartTag>
      <w:r w:rsidRPr="002554A9">
        <w:rPr>
          <w:sz w:val="26"/>
          <w:szCs w:val="26"/>
        </w:rPr>
        <w:t>. Москва, ул. Знаменка, д.19</w:t>
      </w:r>
    </w:p>
    <w:p w:rsidR="00B6556A" w:rsidRDefault="00B6556A"/>
    <w:p w:rsidR="00B6556A" w:rsidRDefault="00B6556A"/>
    <w:p w:rsidR="00B6556A" w:rsidRDefault="00B6556A"/>
    <w:p w:rsidR="00B6556A" w:rsidRDefault="00B6556A"/>
    <w:p w:rsidR="00B6556A" w:rsidRDefault="00B6556A" w:rsidP="004E70CD">
      <w:pPr>
        <w:jc w:val="center"/>
        <w:rPr>
          <w:sz w:val="28"/>
          <w:szCs w:val="28"/>
        </w:rPr>
      </w:pPr>
    </w:p>
    <w:p w:rsidR="00B6556A" w:rsidRPr="00B053E2" w:rsidRDefault="00B6556A" w:rsidP="004E70CD">
      <w:pPr>
        <w:jc w:val="center"/>
        <w:rPr>
          <w:sz w:val="28"/>
          <w:szCs w:val="28"/>
        </w:rPr>
      </w:pPr>
      <w:r w:rsidRPr="00B053E2">
        <w:rPr>
          <w:sz w:val="28"/>
          <w:szCs w:val="28"/>
        </w:rPr>
        <w:t>ЗАЯВЛЕНИЕ</w:t>
      </w:r>
    </w:p>
    <w:p w:rsidR="00B6556A" w:rsidRPr="00B053E2" w:rsidRDefault="00B6556A" w:rsidP="004E70CD">
      <w:pPr>
        <w:jc w:val="center"/>
        <w:rPr>
          <w:sz w:val="28"/>
          <w:szCs w:val="28"/>
        </w:rPr>
      </w:pPr>
    </w:p>
    <w:p w:rsidR="00B6556A" w:rsidRDefault="00B6556A" w:rsidP="00B053E2">
      <w:pPr>
        <w:ind w:firstLine="708"/>
        <w:jc w:val="both"/>
        <w:rPr>
          <w:sz w:val="28"/>
          <w:szCs w:val="28"/>
        </w:rPr>
      </w:pPr>
      <w:r w:rsidRPr="00B053E2">
        <w:rPr>
          <w:sz w:val="28"/>
          <w:szCs w:val="28"/>
        </w:rPr>
        <w:t xml:space="preserve">Прошу Вашего разрешения на приватизацию жилого помещения по избранному месту жительства по адресу: Саратовская область, г. Энгельс, ул. Студенческая, д.68б, кв.65, общей площадью – </w:t>
      </w:r>
      <w:smartTag w:uri="urn:schemas-microsoft-com:office:smarttags" w:element="metricconverter">
        <w:smartTagPr>
          <w:attr w:name="ProductID" w:val="2012 г"/>
        </w:smartTagPr>
        <w:r w:rsidRPr="00B053E2">
          <w:rPr>
            <w:sz w:val="28"/>
            <w:szCs w:val="28"/>
          </w:rPr>
          <w:t>94,6 м</w:t>
        </w:r>
      </w:smartTag>
      <w:r w:rsidRPr="00B053E2">
        <w:rPr>
          <w:sz w:val="28"/>
          <w:szCs w:val="28"/>
          <w:vertAlign w:val="superscript"/>
        </w:rPr>
        <w:t xml:space="preserve"> 2 </w:t>
      </w:r>
      <w:r w:rsidRPr="00B053E2">
        <w:rPr>
          <w:sz w:val="28"/>
          <w:szCs w:val="28"/>
        </w:rPr>
        <w:t>. Номер Договора Социального Найма Жилого Помещения №30 от 16 февраля 2012 года. Ксерокопию прилагаю на 2 –х листах (первую и последнюю страницу ДСН).</w:t>
      </w:r>
      <w:r>
        <w:rPr>
          <w:sz w:val="28"/>
          <w:szCs w:val="28"/>
        </w:rPr>
        <w:t xml:space="preserve"> </w:t>
      </w:r>
      <w:r w:rsidRPr="00B053E2">
        <w:rPr>
          <w:sz w:val="28"/>
          <w:szCs w:val="28"/>
        </w:rPr>
        <w:t xml:space="preserve">Ответ прошу </w:t>
      </w:r>
      <w:r>
        <w:rPr>
          <w:sz w:val="28"/>
          <w:szCs w:val="28"/>
        </w:rPr>
        <w:t>В</w:t>
      </w:r>
      <w:r w:rsidRPr="00B053E2">
        <w:rPr>
          <w:sz w:val="28"/>
          <w:szCs w:val="28"/>
        </w:rPr>
        <w:t>ас выслать на мой адрес: 412918, Саратовская область, Вольский район, г. Вольск-18, улица Краснознаменная, д. 531, кв. 15.</w:t>
      </w:r>
    </w:p>
    <w:p w:rsidR="00B6556A" w:rsidRPr="00B053E2" w:rsidRDefault="00B6556A" w:rsidP="00B053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Телефон: 89276224217</w:t>
      </w:r>
    </w:p>
    <w:p w:rsidR="00B6556A" w:rsidRPr="00B053E2" w:rsidRDefault="00B6556A">
      <w:pPr>
        <w:rPr>
          <w:sz w:val="28"/>
          <w:szCs w:val="28"/>
        </w:rPr>
      </w:pPr>
      <w:r w:rsidRPr="00B053E2">
        <w:rPr>
          <w:sz w:val="28"/>
          <w:szCs w:val="28"/>
        </w:rPr>
        <w:t xml:space="preserve">                                                                             </w:t>
      </w:r>
    </w:p>
    <w:p w:rsidR="00B6556A" w:rsidRPr="00B053E2" w:rsidRDefault="00B6556A">
      <w:pPr>
        <w:rPr>
          <w:sz w:val="28"/>
          <w:szCs w:val="28"/>
        </w:rPr>
      </w:pPr>
      <w:r w:rsidRPr="00B053E2">
        <w:rPr>
          <w:sz w:val="28"/>
          <w:szCs w:val="28"/>
        </w:rPr>
        <w:t xml:space="preserve">                                                                                   </w:t>
      </w:r>
    </w:p>
    <w:p w:rsidR="00B6556A" w:rsidRPr="00B053E2" w:rsidRDefault="00B6556A" w:rsidP="00EA7D13">
      <w:pPr>
        <w:jc w:val="right"/>
        <w:rPr>
          <w:sz w:val="28"/>
          <w:szCs w:val="28"/>
        </w:rPr>
      </w:pPr>
      <w:r w:rsidRPr="00B053E2">
        <w:rPr>
          <w:sz w:val="28"/>
          <w:szCs w:val="28"/>
        </w:rPr>
        <w:t xml:space="preserve">  Майор м/сл                      А. Герасимов</w:t>
      </w:r>
    </w:p>
    <w:p w:rsidR="00B6556A" w:rsidRPr="00B053E2" w:rsidRDefault="00B6556A">
      <w:pPr>
        <w:rPr>
          <w:sz w:val="28"/>
          <w:szCs w:val="28"/>
        </w:rPr>
      </w:pPr>
    </w:p>
    <w:p w:rsidR="00B6556A" w:rsidRPr="00B053E2" w:rsidRDefault="00B6556A">
      <w:pPr>
        <w:rPr>
          <w:sz w:val="28"/>
          <w:szCs w:val="28"/>
        </w:rPr>
      </w:pPr>
      <w:r w:rsidRPr="00B053E2">
        <w:rPr>
          <w:sz w:val="28"/>
          <w:szCs w:val="28"/>
        </w:rPr>
        <w:t>«</w:t>
      </w:r>
      <w:r>
        <w:rPr>
          <w:sz w:val="28"/>
          <w:szCs w:val="28"/>
        </w:rPr>
        <w:t xml:space="preserve">     </w:t>
      </w:r>
      <w:r w:rsidRPr="00B053E2">
        <w:rPr>
          <w:sz w:val="28"/>
          <w:szCs w:val="28"/>
        </w:rPr>
        <w:t xml:space="preserve">»  </w:t>
      </w:r>
      <w:r>
        <w:rPr>
          <w:sz w:val="28"/>
          <w:szCs w:val="28"/>
        </w:rPr>
        <w:t>июня</w:t>
      </w:r>
      <w:r w:rsidRPr="00B053E2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B053E2">
          <w:rPr>
            <w:sz w:val="28"/>
            <w:szCs w:val="28"/>
          </w:rPr>
          <w:t>2012 г</w:t>
        </w:r>
      </w:smartTag>
      <w:r w:rsidRPr="00B053E2">
        <w:rPr>
          <w:sz w:val="28"/>
          <w:szCs w:val="28"/>
        </w:rPr>
        <w:t>.</w:t>
      </w:r>
    </w:p>
    <w:p w:rsidR="00B6556A" w:rsidRDefault="00B6556A"/>
    <w:p w:rsidR="00B6556A" w:rsidRDefault="00B6556A"/>
    <w:sectPr w:rsidR="00B6556A" w:rsidSect="005B0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1E6E"/>
    <w:rsid w:val="00084F22"/>
    <w:rsid w:val="0008657D"/>
    <w:rsid w:val="00106F98"/>
    <w:rsid w:val="00174528"/>
    <w:rsid w:val="001E1E6E"/>
    <w:rsid w:val="001F26E9"/>
    <w:rsid w:val="002554A9"/>
    <w:rsid w:val="00295AC9"/>
    <w:rsid w:val="003028D4"/>
    <w:rsid w:val="00413177"/>
    <w:rsid w:val="004E34BF"/>
    <w:rsid w:val="004E70CD"/>
    <w:rsid w:val="00525364"/>
    <w:rsid w:val="005507BE"/>
    <w:rsid w:val="00551173"/>
    <w:rsid w:val="00574866"/>
    <w:rsid w:val="00587E1A"/>
    <w:rsid w:val="005B063F"/>
    <w:rsid w:val="005D13E5"/>
    <w:rsid w:val="006B0304"/>
    <w:rsid w:val="006D6788"/>
    <w:rsid w:val="007805D9"/>
    <w:rsid w:val="00801ECB"/>
    <w:rsid w:val="0083624C"/>
    <w:rsid w:val="00860C6C"/>
    <w:rsid w:val="008B3CFC"/>
    <w:rsid w:val="008C5660"/>
    <w:rsid w:val="00933E5C"/>
    <w:rsid w:val="00A27265"/>
    <w:rsid w:val="00B0267D"/>
    <w:rsid w:val="00B053E2"/>
    <w:rsid w:val="00B6556A"/>
    <w:rsid w:val="00BD345E"/>
    <w:rsid w:val="00D96873"/>
    <w:rsid w:val="00E21C29"/>
    <w:rsid w:val="00EA7D13"/>
    <w:rsid w:val="00EB4521"/>
    <w:rsid w:val="00EE0A56"/>
    <w:rsid w:val="00F456A3"/>
    <w:rsid w:val="00F63FB0"/>
    <w:rsid w:val="00F70801"/>
    <w:rsid w:val="00FD2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3CF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1</Pages>
  <Words>190</Words>
  <Characters>1088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Алексей</cp:lastModifiedBy>
  <cp:revision>19</cp:revision>
  <cp:lastPrinted>2012-05-31T12:50:00Z</cp:lastPrinted>
  <dcterms:created xsi:type="dcterms:W3CDTF">2012-04-13T14:07:00Z</dcterms:created>
  <dcterms:modified xsi:type="dcterms:W3CDTF">2012-06-06T11:47:00Z</dcterms:modified>
</cp:coreProperties>
</file>