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F73" w:rsidRDefault="00C92F73">
      <w:pPr>
        <w:ind w:left="5670"/>
        <w:rPr>
          <w:sz w:val="16"/>
          <w:szCs w:val="16"/>
        </w:rPr>
      </w:pPr>
      <w:r>
        <w:rPr>
          <w:sz w:val="16"/>
          <w:szCs w:val="16"/>
        </w:rPr>
        <w:t>Приложение 2</w:t>
      </w:r>
    </w:p>
    <w:p w:rsidR="00C92F73" w:rsidRDefault="00C92F73">
      <w:pPr>
        <w:ind w:left="5670"/>
        <w:rPr>
          <w:sz w:val="16"/>
          <w:szCs w:val="16"/>
        </w:rPr>
      </w:pPr>
    </w:p>
    <w:p w:rsidR="00C92F73" w:rsidRDefault="00C92F73">
      <w:pPr>
        <w:ind w:left="5670"/>
        <w:rPr>
          <w:sz w:val="16"/>
          <w:szCs w:val="16"/>
        </w:rPr>
      </w:pPr>
      <w:r>
        <w:rPr>
          <w:sz w:val="16"/>
          <w:szCs w:val="16"/>
        </w:rPr>
        <w:t>Приложение № 6</w:t>
      </w:r>
      <w:r>
        <w:rPr>
          <w:sz w:val="16"/>
          <w:szCs w:val="16"/>
        </w:rPr>
        <w:br/>
        <w:t>к Административному регламенту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</w:t>
      </w:r>
    </w:p>
    <w:p w:rsidR="00C92F73" w:rsidRDefault="00C92F73">
      <w:pPr>
        <w:spacing w:before="60"/>
        <w:jc w:val="right"/>
        <w:rPr>
          <w:sz w:val="18"/>
          <w:szCs w:val="18"/>
        </w:rPr>
      </w:pPr>
      <w:r>
        <w:rPr>
          <w:sz w:val="18"/>
          <w:szCs w:val="18"/>
        </w:rPr>
        <w:t>Форма № 6</w:t>
      </w:r>
    </w:p>
    <w:p w:rsidR="00C92F73" w:rsidRDefault="00C92F73">
      <w:pPr>
        <w:spacing w:after="60"/>
        <w:jc w:val="center"/>
        <w:rPr>
          <w:b/>
          <w:bCs/>
        </w:rPr>
      </w:pPr>
      <w:r>
        <w:rPr>
          <w:b/>
          <w:bCs/>
        </w:rPr>
        <w:t>ЗАЯВЛЕНИЕ О РЕГИСТРАЦИИ ПО МЕСТУ ЖИТЕЛЬСТВА</w:t>
      </w:r>
    </w:p>
    <w:p w:rsidR="00C92F73" w:rsidRDefault="00C92F73">
      <w:pPr>
        <w:ind w:firstLine="567"/>
        <w:rPr>
          <w:sz w:val="18"/>
          <w:szCs w:val="18"/>
        </w:rPr>
      </w:pPr>
      <w:r>
        <w:rPr>
          <w:sz w:val="18"/>
          <w:szCs w:val="18"/>
        </w:rPr>
        <w:t>В орган регистрационного учета   ТП Виноградово  ОУФМС России по Московской области в Воскресенском р-не</w:t>
      </w:r>
    </w:p>
    <w:p w:rsidR="00C92F73" w:rsidRDefault="00C92F73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от    Ивановой Татьяны Петровны, 1963 г.р.</w:t>
      </w:r>
    </w:p>
    <w:p w:rsidR="00C92F73" w:rsidRDefault="00C92F73">
      <w:pPr>
        <w:pBdr>
          <w:top w:val="single" w:sz="4" w:space="1" w:color="auto"/>
        </w:pBdr>
        <w:ind w:left="284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год рождения)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прибыл(а) из   г. Москва, ул. Вавилова, д. 5, корп. 2, кв. 10</w:t>
      </w:r>
    </w:p>
    <w:p w:rsidR="00C92F73" w:rsidRDefault="00C92F73">
      <w:pPr>
        <w:pBdr>
          <w:top w:val="single" w:sz="4" w:space="1" w:color="auto"/>
        </w:pBdr>
        <w:ind w:left="1106"/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Жилое помещение предоставлено   мужем Ивановым П.П., собственник</w:t>
      </w:r>
    </w:p>
    <w:p w:rsidR="00C92F73" w:rsidRDefault="00C92F73">
      <w:pPr>
        <w:pBdr>
          <w:top w:val="single" w:sz="4" w:space="1" w:color="auto"/>
        </w:pBdr>
        <w:ind w:left="2722"/>
        <w:jc w:val="center"/>
        <w:rPr>
          <w:sz w:val="14"/>
          <w:szCs w:val="14"/>
        </w:rPr>
      </w:pPr>
      <w:r>
        <w:rPr>
          <w:sz w:val="14"/>
          <w:szCs w:val="14"/>
        </w:rPr>
        <w:t>(указать Ф.И.О. лица, предоставившего жилое помещение, степень родства)</w:t>
      </w: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на основании   свидетельство о гос. регистрации права собственности АА №5678945 от 25.05.2005 г.</w:t>
      </w:r>
    </w:p>
    <w:p w:rsidR="00C92F73" w:rsidRDefault="00C92F73">
      <w:pPr>
        <w:pBdr>
          <w:top w:val="single" w:sz="4" w:space="1" w:color="auto"/>
        </w:pBdr>
        <w:ind w:left="1134"/>
        <w:jc w:val="center"/>
        <w:rPr>
          <w:spacing w:val="-1"/>
          <w:sz w:val="14"/>
          <w:szCs w:val="14"/>
        </w:rPr>
      </w:pPr>
      <w:r>
        <w:rPr>
          <w:spacing w:val="-1"/>
          <w:sz w:val="14"/>
          <w:szCs w:val="14"/>
        </w:rPr>
        <w:t>(свидетельство о государственной регистрации права: №, когда и кем выдано, дата оформления договора, дата решения суда, заявление и т.д.)</w:t>
      </w: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2"/>
        <w:gridCol w:w="487"/>
        <w:gridCol w:w="2126"/>
        <w:gridCol w:w="643"/>
        <w:gridCol w:w="2050"/>
        <w:gridCol w:w="567"/>
        <w:gridCol w:w="108"/>
        <w:gridCol w:w="799"/>
        <w:gridCol w:w="2495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адресу: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 Виноградово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улица</w:t>
            </w:r>
          </w:p>
        </w:tc>
        <w:tc>
          <w:tcPr>
            <w:tcW w:w="3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Центральная</w:t>
            </w:r>
          </w:p>
        </w:tc>
      </w:tr>
      <w:tr w:rsidR="00C92F73">
        <w:tblPrEx>
          <w:tblCellMar>
            <w:top w:w="0" w:type="dxa"/>
            <w:bottom w:w="0" w:type="dxa"/>
          </w:tblCellMar>
        </w:tblPrEx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населенного пункта)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3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4"/>
                <w:szCs w:val="14"/>
              </w:rPr>
            </w:pPr>
          </w:p>
        </w:tc>
      </w:tr>
      <w:tr w:rsidR="00C92F73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26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корп.</w:t>
            </w:r>
          </w:p>
        </w:tc>
        <w:tc>
          <w:tcPr>
            <w:tcW w:w="2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квартира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</w:tr>
    </w:tbl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Документ, удостоверяющий личность: вид   паспорт</w:t>
      </w:r>
    </w:p>
    <w:p w:rsidR="00C92F73" w:rsidRDefault="00C92F73">
      <w:pPr>
        <w:pBdr>
          <w:top w:val="single" w:sz="4" w:space="1" w:color="auto"/>
        </w:pBdr>
        <w:ind w:left="3374"/>
        <w:jc w:val="center"/>
        <w:rPr>
          <w:sz w:val="14"/>
          <w:szCs w:val="14"/>
        </w:rPr>
      </w:pPr>
      <w:r>
        <w:rPr>
          <w:sz w:val="14"/>
          <w:szCs w:val="14"/>
        </w:rPr>
        <w:t>(паспорт, свидетельство о рождении и т.д.)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32"/>
        <w:gridCol w:w="772"/>
        <w:gridCol w:w="360"/>
        <w:gridCol w:w="1341"/>
        <w:gridCol w:w="1062"/>
        <w:gridCol w:w="5600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450815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кем выдан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ОВД Красносельского района г. Москвы в ЦАО</w:t>
            </w:r>
          </w:p>
        </w:tc>
      </w:tr>
      <w:tr w:rsidR="00C92F73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учрежден.)</w:t>
            </w:r>
          </w:p>
        </w:tc>
      </w:tr>
    </w:tbl>
    <w:p w:rsidR="00C92F73" w:rsidRDefault="00C92F73">
      <w:pPr>
        <w:tabs>
          <w:tab w:val="center" w:pos="2167"/>
          <w:tab w:val="left" w:pos="3402"/>
        </w:tabs>
        <w:rPr>
          <w:sz w:val="18"/>
          <w:szCs w:val="18"/>
        </w:rPr>
      </w:pPr>
      <w:r>
        <w:rPr>
          <w:sz w:val="18"/>
          <w:szCs w:val="18"/>
        </w:rPr>
        <w:t>дата выдачи    15.10.2005 г.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</w:t>
      </w:r>
    </w:p>
    <w:p w:rsidR="00C92F73" w:rsidRDefault="00C92F73">
      <w:pPr>
        <w:pBdr>
          <w:top w:val="single" w:sz="4" w:space="1" w:color="auto"/>
        </w:pBdr>
        <w:ind w:left="1049" w:right="6294"/>
        <w:rPr>
          <w:sz w:val="2"/>
          <w:szCs w:val="2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55"/>
        <w:gridCol w:w="4148"/>
        <w:gridCol w:w="314"/>
        <w:gridCol w:w="425"/>
        <w:gridCol w:w="284"/>
        <w:gridCol w:w="1559"/>
        <w:gridCol w:w="76"/>
        <w:gridCol w:w="491"/>
        <w:gridCol w:w="283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ind w:firstLine="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заявителя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Иванова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июня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</w:p>
        </w:tc>
      </w:tr>
    </w:tbl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Подпись лица, предоставившего жилое помещение           Иванов</w:t>
      </w:r>
    </w:p>
    <w:p w:rsidR="00C92F73" w:rsidRDefault="00C92F73">
      <w:pPr>
        <w:pBdr>
          <w:top w:val="single" w:sz="4" w:space="1" w:color="auto"/>
        </w:pBdr>
        <w:ind w:left="4026"/>
        <w:rPr>
          <w:sz w:val="2"/>
          <w:szCs w:val="2"/>
        </w:rPr>
      </w:pPr>
    </w:p>
    <w:p w:rsidR="00C92F73" w:rsidRDefault="00C92F73">
      <w:pPr>
        <w:spacing w:before="12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Вселение произведено в соответствии с законодательными и иными нормативными правовыми актами Российской Федерации.</w:t>
      </w:r>
    </w:p>
    <w:p w:rsidR="00C92F73" w:rsidRDefault="00C92F73">
      <w:pPr>
        <w:tabs>
          <w:tab w:val="left" w:pos="4536"/>
        </w:tabs>
        <w:ind w:firstLine="709"/>
        <w:rPr>
          <w:sz w:val="18"/>
          <w:szCs w:val="18"/>
        </w:rPr>
      </w:pPr>
      <w:r>
        <w:rPr>
          <w:sz w:val="18"/>
          <w:szCs w:val="18"/>
        </w:rPr>
        <w:t>М.П.</w:t>
      </w:r>
      <w:r>
        <w:rPr>
          <w:sz w:val="18"/>
          <w:szCs w:val="18"/>
        </w:rPr>
        <w:tab/>
        <w:t>Подпись должностного лица        подпись</w:t>
      </w:r>
    </w:p>
    <w:p w:rsidR="00C92F73" w:rsidRDefault="00C92F73">
      <w:pPr>
        <w:pBdr>
          <w:top w:val="single" w:sz="4" w:space="1" w:color="auto"/>
        </w:pBdr>
        <w:ind w:left="6861"/>
        <w:rPr>
          <w:sz w:val="2"/>
          <w:szCs w:val="2"/>
        </w:rPr>
      </w:pPr>
    </w:p>
    <w:p w:rsidR="00C92F73" w:rsidRDefault="00C92F73">
      <w:pPr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Принятое решение  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 xml:space="preserve">     Зарегистрирована по месту жительства 10 июня 2009 г. на основании п. 16 Правил</w:t>
      </w:r>
    </w:p>
    <w:p w:rsidR="00C92F73" w:rsidRDefault="00C92F73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559"/>
        <w:gridCol w:w="76"/>
        <w:gridCol w:w="491"/>
        <w:gridCol w:w="283"/>
      </w:tblGrid>
      <w:tr w:rsidR="00C92F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июня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</w:p>
        </w:tc>
      </w:tr>
    </w:tbl>
    <w:p w:rsidR="00C92F73" w:rsidRDefault="00C92F73">
      <w:pPr>
        <w:spacing w:before="120"/>
        <w:ind w:left="4536"/>
        <w:rPr>
          <w:sz w:val="18"/>
          <w:szCs w:val="18"/>
        </w:rPr>
      </w:pPr>
      <w:r>
        <w:rPr>
          <w:sz w:val="18"/>
          <w:szCs w:val="18"/>
        </w:rPr>
        <w:t>Подпись должностного лица         подпись</w:t>
      </w:r>
    </w:p>
    <w:p w:rsidR="00C92F73" w:rsidRDefault="00C92F73">
      <w:pPr>
        <w:pBdr>
          <w:top w:val="single" w:sz="4" w:space="1" w:color="auto"/>
        </w:pBdr>
        <w:ind w:left="6861"/>
        <w:rPr>
          <w:sz w:val="2"/>
          <w:szCs w:val="2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850"/>
        <w:gridCol w:w="426"/>
        <w:gridCol w:w="425"/>
        <w:gridCol w:w="283"/>
        <w:gridCol w:w="1418"/>
        <w:gridCol w:w="76"/>
        <w:gridCol w:w="491"/>
        <w:gridCol w:w="283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Выдано свидетельство о регистрации по месту жительства 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</w:p>
        </w:tc>
      </w:tr>
    </w:tbl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(для граждан, не достигших 14-летнего возраста).</w:t>
      </w:r>
    </w:p>
    <w:p w:rsidR="00C92F73" w:rsidRDefault="00C92F73">
      <w:pPr>
        <w:ind w:left="567" w:right="4535"/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spacing w:after="120"/>
        <w:ind w:left="567" w:right="4536"/>
        <w:jc w:val="center"/>
        <w:rPr>
          <w:sz w:val="14"/>
          <w:szCs w:val="14"/>
        </w:rPr>
      </w:pPr>
      <w:r>
        <w:rPr>
          <w:sz w:val="14"/>
          <w:szCs w:val="14"/>
        </w:rPr>
        <w:t>(подпись)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 Линия отреза -----------------------------------------------------------------------</w:t>
      </w:r>
    </w:p>
    <w:p w:rsidR="00C92F73" w:rsidRDefault="00C92F73">
      <w:pPr>
        <w:spacing w:before="240" w:after="120"/>
        <w:jc w:val="center"/>
        <w:rPr>
          <w:b/>
          <w:bCs/>
        </w:rPr>
      </w:pPr>
      <w:r>
        <w:rPr>
          <w:b/>
          <w:bCs/>
        </w:rPr>
        <w:t>ЗАЯВЛЕНИЕ О СНЯТИИ С РЕГИСТРАЦИОННОГО УЧЕТА ПО МЕСТУ ЖИТЕЛЬСТВА</w:t>
      </w:r>
    </w:p>
    <w:p w:rsidR="00C92F73" w:rsidRDefault="00C92F73">
      <w:pPr>
        <w:ind w:firstLine="567"/>
        <w:rPr>
          <w:sz w:val="18"/>
          <w:szCs w:val="18"/>
        </w:rPr>
      </w:pPr>
      <w:r>
        <w:rPr>
          <w:sz w:val="18"/>
          <w:szCs w:val="18"/>
        </w:rPr>
        <w:t>В орган регистрационного учета    Отдел в Красносельском р-не УФМС России по г. Москве в ЦАО</w:t>
      </w:r>
    </w:p>
    <w:p w:rsidR="00C92F73" w:rsidRDefault="00C92F73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от     Ивановой Татьяны Петровны, 1963 г.р., г. Москва</w:t>
      </w:r>
    </w:p>
    <w:p w:rsidR="00C92F73" w:rsidRDefault="00C92F73">
      <w:pPr>
        <w:pBdr>
          <w:top w:val="single" w:sz="4" w:space="1" w:color="auto"/>
        </w:pBdr>
        <w:ind w:left="284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год и место рождения)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Документ, удостоверяющий личность:   паспорт</w:t>
      </w:r>
    </w:p>
    <w:p w:rsidR="00C92F73" w:rsidRDefault="00C92F73">
      <w:pPr>
        <w:pBdr>
          <w:top w:val="single" w:sz="4" w:space="1" w:color="auto"/>
        </w:pBdr>
        <w:ind w:left="3062"/>
        <w:rPr>
          <w:sz w:val="2"/>
          <w:szCs w:val="2"/>
        </w:rPr>
      </w:pPr>
    </w:p>
    <w:p w:rsidR="00C92F73" w:rsidRDefault="00C92F73">
      <w:pPr>
        <w:tabs>
          <w:tab w:val="left" w:pos="9582"/>
        </w:tabs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(паспорт, свидетельство о рождении)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23"/>
        <w:gridCol w:w="2082"/>
        <w:gridCol w:w="567"/>
        <w:gridCol w:w="1786"/>
        <w:gridCol w:w="283"/>
        <w:gridCol w:w="1050"/>
        <w:gridCol w:w="1134"/>
        <w:gridCol w:w="1786"/>
        <w:gridCol w:w="56"/>
        <w:gridCol w:w="145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30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450815</w:t>
            </w:r>
          </w:p>
        </w:tc>
        <w:tc>
          <w:tcPr>
            <w:tcW w:w="2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</w:t>
            </w:r>
          </w:p>
        </w:tc>
      </w:tr>
      <w:tr w:rsidR="00C92F73">
        <w:tblPrEx>
          <w:tblCellMar>
            <w:top w:w="0" w:type="dxa"/>
            <w:bottom w:w="0" w:type="dxa"/>
          </w:tblCellMar>
        </w:tblPrEx>
        <w:trPr>
          <w:gridAfter w:val="1"/>
          <w:wAfter w:w="145" w:type="dxa"/>
        </w:trPr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 выдан</w:t>
            </w:r>
          </w:p>
        </w:tc>
        <w:tc>
          <w:tcPr>
            <w:tcW w:w="57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ОВД Красносельского района г. Москвы в ЦАО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15.10.2005 г.</w:t>
            </w:r>
          </w:p>
        </w:tc>
      </w:tr>
      <w:tr w:rsidR="00C92F73">
        <w:tblPrEx>
          <w:tblCellMar>
            <w:top w:w="0" w:type="dxa"/>
            <w:bottom w:w="0" w:type="dxa"/>
          </w:tblCellMar>
        </w:tblPrEx>
        <w:trPr>
          <w:gridAfter w:val="1"/>
          <w:wAfter w:w="145" w:type="dxa"/>
        </w:trPr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57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учрежден.)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4"/>
                <w:szCs w:val="14"/>
              </w:rPr>
            </w:pPr>
          </w:p>
        </w:tc>
      </w:tr>
    </w:tbl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В связи с регистрацией по новому месту жительства по адресу:   Московская область, Воскресенский р-н,</w:t>
      </w:r>
    </w:p>
    <w:p w:rsidR="00C92F73" w:rsidRDefault="00C92F73">
      <w:pPr>
        <w:pBdr>
          <w:top w:val="single" w:sz="4" w:space="1" w:color="auto"/>
        </w:pBdr>
        <w:ind w:left="4962"/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 xml:space="preserve">  Пос. Виноградово, ул. Центральная, д. 53</w:t>
      </w:r>
    </w:p>
    <w:p w:rsidR="00C92F73" w:rsidRDefault="00C92F73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>Орган регистрационного учета   ТП Виноградово  ОУФМС России по Московской области в Воскресенском р-не</w:t>
      </w:r>
    </w:p>
    <w:p w:rsidR="00C92F73" w:rsidRDefault="00C92F73">
      <w:pPr>
        <w:pBdr>
          <w:top w:val="single" w:sz="4" w:space="1" w:color="auto"/>
        </w:pBdr>
        <w:ind w:left="2495"/>
        <w:jc w:val="center"/>
        <w:rPr>
          <w:sz w:val="14"/>
          <w:szCs w:val="14"/>
        </w:rPr>
      </w:pPr>
      <w:r>
        <w:rPr>
          <w:sz w:val="14"/>
          <w:szCs w:val="14"/>
        </w:rPr>
        <w:t>(наименование органа)</w:t>
      </w:r>
    </w:p>
    <w:p w:rsidR="00C92F73" w:rsidRDefault="00C92F73">
      <w:pPr>
        <w:rPr>
          <w:sz w:val="2"/>
          <w:szCs w:val="2"/>
        </w:rPr>
      </w:pPr>
      <w:r>
        <w:rPr>
          <w:sz w:val="18"/>
          <w:szCs w:val="18"/>
        </w:rPr>
        <w:t>прошу снять меня с регистрационного учета по прежнему месту жительства по адресу:</w:t>
      </w:r>
    </w:p>
    <w:p w:rsidR="00C92F73" w:rsidRDefault="00C92F73">
      <w:pPr>
        <w:rPr>
          <w:sz w:val="18"/>
          <w:szCs w:val="18"/>
        </w:rPr>
      </w:pPr>
      <w:r>
        <w:rPr>
          <w:sz w:val="18"/>
          <w:szCs w:val="18"/>
        </w:rPr>
        <w:t xml:space="preserve">  г. Москва, ул. Вавилова, д. 5, корп. 2, кв. 10</w:t>
      </w:r>
    </w:p>
    <w:p w:rsidR="00C92F73" w:rsidRDefault="00C92F73">
      <w:pPr>
        <w:pBdr>
          <w:top w:val="single" w:sz="4" w:space="1" w:color="auto"/>
        </w:pBdr>
        <w:rPr>
          <w:sz w:val="2"/>
          <w:szCs w:val="2"/>
        </w:rPr>
      </w:pPr>
    </w:p>
    <w:p w:rsidR="00C92F73" w:rsidRDefault="00C92F73">
      <w:pPr>
        <w:rPr>
          <w:sz w:val="18"/>
          <w:szCs w:val="18"/>
        </w:rPr>
      </w:pPr>
    </w:p>
    <w:p w:rsidR="00C92F73" w:rsidRDefault="00C92F73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4715"/>
        <w:gridCol w:w="314"/>
        <w:gridCol w:w="425"/>
        <w:gridCol w:w="284"/>
        <w:gridCol w:w="1559"/>
        <w:gridCol w:w="76"/>
        <w:gridCol w:w="491"/>
        <w:gridCol w:w="283"/>
      </w:tblGrid>
      <w:tr w:rsidR="00C92F73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заявителя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Иванова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июня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2F73" w:rsidRDefault="00C92F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2F73" w:rsidRDefault="00C92F7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</w:p>
        </w:tc>
      </w:tr>
    </w:tbl>
    <w:p w:rsidR="00C92F73" w:rsidRDefault="00C92F73">
      <w:pPr>
        <w:tabs>
          <w:tab w:val="left" w:pos="2835"/>
        </w:tabs>
        <w:rPr>
          <w:sz w:val="18"/>
          <w:szCs w:val="18"/>
        </w:rPr>
      </w:pPr>
      <w:r>
        <w:rPr>
          <w:sz w:val="18"/>
          <w:szCs w:val="18"/>
        </w:rPr>
        <w:t>Подпись гр.  Ивановой</w:t>
      </w:r>
      <w:r>
        <w:rPr>
          <w:sz w:val="18"/>
          <w:szCs w:val="18"/>
        </w:rPr>
        <w:tab/>
        <w:t>заверяю.</w:t>
      </w:r>
    </w:p>
    <w:p w:rsidR="00C92F73" w:rsidRDefault="00C92F73">
      <w:pPr>
        <w:pBdr>
          <w:top w:val="single" w:sz="4" w:space="1" w:color="auto"/>
        </w:pBdr>
        <w:ind w:left="1021" w:right="6917"/>
        <w:rPr>
          <w:sz w:val="2"/>
          <w:szCs w:val="2"/>
        </w:rPr>
      </w:pPr>
    </w:p>
    <w:p w:rsidR="00C92F73" w:rsidRDefault="00C92F73">
      <w:pPr>
        <w:tabs>
          <w:tab w:val="left" w:pos="5529"/>
        </w:tabs>
        <w:ind w:firstLine="567"/>
        <w:rPr>
          <w:sz w:val="18"/>
          <w:szCs w:val="18"/>
        </w:rPr>
      </w:pPr>
      <w:r>
        <w:rPr>
          <w:sz w:val="18"/>
          <w:szCs w:val="18"/>
        </w:rPr>
        <w:t>М.П.</w:t>
      </w:r>
      <w:r>
        <w:rPr>
          <w:sz w:val="18"/>
          <w:szCs w:val="18"/>
        </w:rPr>
        <w:tab/>
        <w:t>Подпись должностного лица    подпись</w:t>
      </w:r>
    </w:p>
    <w:p w:rsidR="00C92F73" w:rsidRDefault="00C92F73">
      <w:pPr>
        <w:pBdr>
          <w:top w:val="single" w:sz="4" w:space="1" w:color="auto"/>
        </w:pBdr>
        <w:ind w:left="7825"/>
        <w:rPr>
          <w:sz w:val="2"/>
          <w:szCs w:val="2"/>
        </w:rPr>
      </w:pPr>
    </w:p>
    <w:sectPr w:rsidR="00C92F73" w:rsidSect="00945ADC">
      <w:headerReference w:type="default" r:id="rId6"/>
      <w:pgSz w:w="11906" w:h="16838"/>
      <w:pgMar w:top="568" w:right="1134" w:bottom="567" w:left="1134" w:header="397" w:footer="709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F73" w:rsidRDefault="00C92F73">
      <w:r>
        <w:separator/>
      </w:r>
    </w:p>
  </w:endnote>
  <w:endnote w:type="continuationSeparator" w:id="1">
    <w:p w:rsidR="00C92F73" w:rsidRDefault="00C92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F73" w:rsidRDefault="00C92F73">
      <w:r>
        <w:separator/>
      </w:r>
    </w:p>
  </w:footnote>
  <w:footnote w:type="continuationSeparator" w:id="1">
    <w:p w:rsidR="00C92F73" w:rsidRDefault="00C92F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F73" w:rsidRDefault="00C92F73">
    <w:pPr>
      <w:pStyle w:val="Header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CAA"/>
    <w:rsid w:val="000610C0"/>
    <w:rsid w:val="000818BB"/>
    <w:rsid w:val="000C12EE"/>
    <w:rsid w:val="00504CAA"/>
    <w:rsid w:val="00945ADC"/>
    <w:rsid w:val="00C42E3A"/>
    <w:rsid w:val="00C92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5F18"/>
    <w:rPr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5F1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610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18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461</Words>
  <Characters>2630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Prof-RomanovaAA</dc:creator>
  <cp:keywords/>
  <dc:description/>
  <cp:lastModifiedBy>ДИТ</cp:lastModifiedBy>
  <cp:revision>2</cp:revision>
  <cp:lastPrinted>2012-08-13T06:42:00Z</cp:lastPrinted>
  <dcterms:created xsi:type="dcterms:W3CDTF">2012-08-13T06:43:00Z</dcterms:created>
  <dcterms:modified xsi:type="dcterms:W3CDTF">2012-08-13T06:43:00Z</dcterms:modified>
</cp:coreProperties>
</file>