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2D7" w:rsidRDefault="00CE12D7" w:rsidP="0035248C">
      <w:pPr>
        <w:spacing w:after="0" w:line="240" w:lineRule="auto"/>
        <w:ind w:left="496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Руководителю</w:t>
      </w:r>
    </w:p>
    <w:p w:rsidR="00CE12D7" w:rsidRPr="00F27A3D" w:rsidRDefault="00CE12D7" w:rsidP="00C254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 w:rsidRPr="00AE095C">
        <w:rPr>
          <w:rFonts w:ascii="Times New Roman" w:hAnsi="Times New Roman"/>
          <w:b/>
          <w:sz w:val="28"/>
          <w:szCs w:val="28"/>
        </w:rPr>
        <w:t>Страховой компании ЗАО "Макс "</w:t>
      </w:r>
      <w:r w:rsidRPr="00AE095C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  <w:r w:rsidRPr="00F27A3D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15184, г. Москва, ул. Малая Ордынка, </w:t>
      </w:r>
      <w:r w:rsidRPr="00F27A3D">
        <w:rPr>
          <w:rFonts w:ascii="Times New Roman" w:hAnsi="Times New Roman"/>
          <w:b/>
          <w:sz w:val="24"/>
          <w:szCs w:val="24"/>
        </w:rPr>
        <w:t>д. 50</w:t>
      </w:r>
      <w:r w:rsidRPr="00F27A3D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  <w:r w:rsidRPr="00F27A3D">
        <w:rPr>
          <w:rFonts w:ascii="Times New Roman" w:hAnsi="Times New Roman"/>
          <w:b/>
          <w:sz w:val="24"/>
          <w:szCs w:val="24"/>
        </w:rPr>
        <w:t xml:space="preserve"> От   проживающего по адресу: 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E12D7" w:rsidRPr="00F27A3D" w:rsidRDefault="00CE12D7" w:rsidP="00384A23">
      <w:pPr>
        <w:spacing w:after="0" w:line="240" w:lineRule="auto"/>
        <w:ind w:left="4962"/>
        <w:jc w:val="both"/>
        <w:rPr>
          <w:rFonts w:ascii="Times New Roman" w:hAnsi="Times New Roman"/>
          <w:sz w:val="24"/>
          <w:szCs w:val="24"/>
        </w:rPr>
      </w:pPr>
      <w:r w:rsidRPr="00F27A3D">
        <w:rPr>
          <w:rFonts w:ascii="Times New Roman" w:hAnsi="Times New Roman"/>
          <w:sz w:val="24"/>
          <w:szCs w:val="24"/>
        </w:rPr>
        <w:br/>
      </w:r>
    </w:p>
    <w:p w:rsidR="00CE12D7" w:rsidRPr="00C37CA2" w:rsidRDefault="00CE12D7" w:rsidP="00384A2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27A3D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ПРЕТЕНЗИЯ</w:t>
      </w:r>
      <w:r w:rsidRPr="00C37CA2">
        <w:rPr>
          <w:rFonts w:ascii="Times New Roman" w:hAnsi="Times New Roman"/>
          <w:b/>
          <w:sz w:val="28"/>
          <w:szCs w:val="28"/>
        </w:rPr>
        <w:br/>
      </w:r>
    </w:p>
    <w:p w:rsidR="00CE12D7" w:rsidRPr="00AE095C" w:rsidRDefault="00CE12D7" w:rsidP="0035248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37CA2">
        <w:rPr>
          <w:rFonts w:ascii="Times New Roman" w:hAnsi="Times New Roman"/>
          <w:sz w:val="28"/>
          <w:szCs w:val="28"/>
        </w:rPr>
        <w:br/>
        <w:t xml:space="preserve">              </w:t>
      </w:r>
      <w:r w:rsidRPr="00AE095C">
        <w:rPr>
          <w:rFonts w:ascii="Times New Roman" w:hAnsi="Times New Roman"/>
          <w:sz w:val="28"/>
          <w:szCs w:val="28"/>
        </w:rPr>
        <w:t xml:space="preserve">Я военнослужащий МО </w:t>
      </w:r>
      <w:r>
        <w:rPr>
          <w:rFonts w:ascii="Times New Roman" w:hAnsi="Times New Roman"/>
          <w:sz w:val="28"/>
          <w:szCs w:val="28"/>
        </w:rPr>
        <w:t>РФ, инвалид  3 группы получил «6</w:t>
      </w:r>
      <w:r w:rsidRPr="00AE095C">
        <w:rPr>
          <w:rFonts w:ascii="Times New Roman" w:hAnsi="Times New Roman"/>
          <w:sz w:val="28"/>
          <w:szCs w:val="28"/>
        </w:rPr>
        <w:t xml:space="preserve">» сентября 2012 года страховую выплату в размере </w:t>
      </w:r>
      <w:r>
        <w:rPr>
          <w:rFonts w:ascii="Times New Roman" w:hAnsi="Times New Roman"/>
          <w:sz w:val="28"/>
          <w:szCs w:val="28"/>
        </w:rPr>
        <w:t>176 250</w:t>
      </w:r>
      <w:r w:rsidRPr="00AE095C">
        <w:rPr>
          <w:rFonts w:ascii="Times New Roman" w:hAnsi="Times New Roman"/>
          <w:sz w:val="28"/>
          <w:szCs w:val="28"/>
        </w:rPr>
        <w:t xml:space="preserve"> рублей, что соответствует по выплатам федеральному закону от 28 марта 1998 года N 52-ФЗ статья 5 пункт 2, прежней редакции, то есть в размере 25 окладов денежного содержания военнослужащих МО РФ, действующих до 31 декабря 2011 года. </w:t>
      </w:r>
    </w:p>
    <w:p w:rsidR="00CE12D7" w:rsidRPr="00AE095C" w:rsidRDefault="00CE12D7" w:rsidP="0035248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E095C">
        <w:rPr>
          <w:rFonts w:ascii="Times New Roman" w:hAnsi="Times New Roman"/>
          <w:sz w:val="28"/>
          <w:szCs w:val="28"/>
        </w:rPr>
        <w:t xml:space="preserve">С 1 января 2012 года вступил в законную силу Федеральный закон от 8 ноября </w:t>
      </w:r>
      <w:smartTag w:uri="urn:schemas-microsoft-com:office:smarttags" w:element="metricconverter">
        <w:smartTagPr>
          <w:attr w:name="ProductID" w:val="2012 г"/>
        </w:smartTagPr>
        <w:r w:rsidRPr="00AE095C">
          <w:rPr>
            <w:rFonts w:ascii="Times New Roman" w:hAnsi="Times New Roman"/>
            <w:sz w:val="28"/>
            <w:szCs w:val="28"/>
          </w:rPr>
          <w:t>2011 г</w:t>
        </w:r>
      </w:smartTag>
      <w:r w:rsidRPr="00AE095C">
        <w:rPr>
          <w:rFonts w:ascii="Times New Roman" w:hAnsi="Times New Roman"/>
          <w:sz w:val="28"/>
          <w:szCs w:val="28"/>
        </w:rPr>
        <w:t>. N 309-ФЗ "О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и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 в котором указано: Внести в статью 5 Федерального закона от 28 марта 1998 года N 52-ФЗ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уголовно-исполнительной системы" (Собрание законодательства Российской Федерации, 1998, N 13, ст. 1474; N 30, ст. 3613; 2002, N 30, ст. 3033; 2003, N 27, ст. 2700; 2004, N 26, ст. 2606; 2008, N 24, ст. 2799; 2011, N 17, ст. 2315; N 30, ст. 4595) следующие изменения:</w:t>
      </w:r>
    </w:p>
    <w:p w:rsidR="00CE12D7" w:rsidRPr="00AE095C" w:rsidRDefault="00CE12D7" w:rsidP="003524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095C">
        <w:rPr>
          <w:rFonts w:ascii="Times New Roman" w:hAnsi="Times New Roman"/>
          <w:sz w:val="28"/>
          <w:szCs w:val="28"/>
        </w:rPr>
        <w:t xml:space="preserve">   пункт 1 признать утратившим силу;</w:t>
      </w:r>
    </w:p>
    <w:p w:rsidR="00CE12D7" w:rsidRPr="00AE095C" w:rsidRDefault="00CE12D7" w:rsidP="00384A23">
      <w:pPr>
        <w:pStyle w:val="ListParagraph"/>
        <w:numPr>
          <w:ilvl w:val="0"/>
          <w:numId w:val="1"/>
        </w:numPr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 w:rsidRPr="00AE095C">
        <w:rPr>
          <w:rFonts w:ascii="Times New Roman" w:hAnsi="Times New Roman"/>
          <w:sz w:val="28"/>
          <w:szCs w:val="28"/>
        </w:rPr>
        <w:t>пункт 2 изложить в следующей редакции:</w:t>
      </w:r>
      <w:r w:rsidRPr="00AE095C">
        <w:rPr>
          <w:rFonts w:ascii="Times New Roman" w:hAnsi="Times New Roman"/>
          <w:sz w:val="28"/>
          <w:szCs w:val="28"/>
        </w:rPr>
        <w:br/>
        <w:t>"2. Страховые суммы выплачиваются при наступлении страховых случаев в следующих размерах:</w:t>
      </w:r>
      <w:r w:rsidRPr="00AE095C">
        <w:rPr>
          <w:rFonts w:ascii="Times New Roman" w:hAnsi="Times New Roman"/>
          <w:sz w:val="28"/>
          <w:szCs w:val="28"/>
        </w:rPr>
        <w:br/>
        <w:t>в случае гибели (смерти) застрахованного лица в период прохождения военной службы, службы или военных сборов либо до истечения одного года после увольнения с военной службы, со службы, после отчисления с военных сборов или окончания военных сборов вследствие увечья (ранения, травмы, контузии) или заболевания, полученных в период прохождения военной службы, службы или военных сборов, - 2 000 000 рублей выгодоприобретателям в равных долях;</w:t>
      </w:r>
      <w:r w:rsidRPr="00AE095C">
        <w:rPr>
          <w:rFonts w:ascii="Times New Roman" w:hAnsi="Times New Roman"/>
          <w:sz w:val="28"/>
          <w:szCs w:val="28"/>
        </w:rPr>
        <w:br/>
        <w:t>в случае установления застрахованному лицу инвалидности в период прохождения военной службы, службы или военных сборов либо до истечения одного года после увольнения с военной службы, со службы, после отчисления с военных сборов или окончания военных сборов вследствие увечья (ранения, травмы, контузии) или заболевания, полученных в период прохождения военной службы, службы или военных сборов:</w:t>
      </w:r>
      <w:r w:rsidRPr="00AE095C">
        <w:rPr>
          <w:rFonts w:ascii="Times New Roman" w:hAnsi="Times New Roman"/>
          <w:sz w:val="28"/>
          <w:szCs w:val="28"/>
        </w:rPr>
        <w:br/>
        <w:t>инвалиду I группы - 1 500 000 рублей;</w:t>
      </w:r>
      <w:r w:rsidRPr="00AE095C">
        <w:rPr>
          <w:rFonts w:ascii="Times New Roman" w:hAnsi="Times New Roman"/>
          <w:sz w:val="28"/>
          <w:szCs w:val="28"/>
        </w:rPr>
        <w:br/>
        <w:t>инвалиду II группы - 1 000 000 рублей;</w:t>
      </w:r>
      <w:r w:rsidRPr="00AE095C">
        <w:rPr>
          <w:rFonts w:ascii="Times New Roman" w:hAnsi="Times New Roman"/>
          <w:sz w:val="28"/>
          <w:szCs w:val="28"/>
        </w:rPr>
        <w:br/>
        <w:t>инвалиду III группы - 500 000 рублей;</w:t>
      </w:r>
      <w:r w:rsidRPr="00AE095C">
        <w:rPr>
          <w:rFonts w:ascii="Times New Roman" w:hAnsi="Times New Roman"/>
          <w:sz w:val="28"/>
          <w:szCs w:val="28"/>
        </w:rPr>
        <w:br/>
        <w:t>в случае получения застрахованным лицом в период прохождения военной службы, службы или военных сборов тяжелого увечья (ранения, травмы, контузии) - 200 000 рублей, легкого увечья (ранения, травмы, контузии) - 50 000 рублей;</w:t>
      </w:r>
      <w:r w:rsidRPr="00AE095C">
        <w:rPr>
          <w:rFonts w:ascii="Times New Roman" w:hAnsi="Times New Roman"/>
          <w:sz w:val="28"/>
          <w:szCs w:val="28"/>
        </w:rPr>
        <w:br/>
        <w:t>в случае увольнения военнослужащего, проходящего военную службу по призыву, с военной службы, отчисления гражданина, призванного на военные сборы на воинскую должность, для которой штатом воинской части предусмотрено воинское звание до старшины (главного корабельного старшины) включительно, с военных сборов в связи с признанием их военно-врачебной комиссией не годными к военной службе или ограниченно годными к военной службе вследствие увечья (ранения, травмы, контузии) или заболевания, полученных в период прохождения военной службы или военных сборов, - 50 000 рублей.</w:t>
      </w:r>
      <w:r w:rsidRPr="00AE095C">
        <w:rPr>
          <w:rFonts w:ascii="Times New Roman" w:hAnsi="Times New Roman"/>
          <w:sz w:val="28"/>
          <w:szCs w:val="28"/>
        </w:rPr>
        <w:br/>
        <w:t xml:space="preserve">Размер указанных страховых сумм ежегодно увеличивается (индексируется) с учетом уровня инфляции в соответствии с федеральным законом о федеральном бюджете на очередной финансовый год и плановый период. Решение об увеличении (индексации) указанных страховых сумм принимается Правительством Российской Федерации. </w:t>
      </w:r>
      <w:r w:rsidRPr="00675839">
        <w:rPr>
          <w:rFonts w:ascii="Times New Roman" w:hAnsi="Times New Roman"/>
          <w:color w:val="FF0000"/>
          <w:sz w:val="28"/>
          <w:szCs w:val="28"/>
        </w:rPr>
        <w:t>Указанные страховые суммы выплачиваются в размерах, установленных на день выплаты страховой суммы.</w:t>
      </w:r>
      <w:r w:rsidRPr="00675839">
        <w:rPr>
          <w:rFonts w:ascii="Times New Roman" w:hAnsi="Times New Roman"/>
          <w:color w:val="FF0000"/>
          <w:sz w:val="28"/>
          <w:szCs w:val="28"/>
        </w:rPr>
        <w:br/>
      </w:r>
      <w:r w:rsidRPr="00AE095C">
        <w:rPr>
          <w:rFonts w:ascii="Times New Roman" w:hAnsi="Times New Roman"/>
          <w:sz w:val="28"/>
          <w:szCs w:val="28"/>
        </w:rPr>
        <w:t>Если в период</w:t>
      </w:r>
      <w:r>
        <w:rPr>
          <w:rFonts w:ascii="Times New Roman" w:hAnsi="Times New Roman"/>
          <w:sz w:val="28"/>
          <w:szCs w:val="28"/>
        </w:rPr>
        <w:t xml:space="preserve"> прохождения военной службы</w:t>
      </w:r>
      <w:r w:rsidRPr="00AE095C">
        <w:rPr>
          <w:rFonts w:ascii="Times New Roman" w:hAnsi="Times New Roman"/>
          <w:sz w:val="28"/>
          <w:szCs w:val="28"/>
        </w:rPr>
        <w:t xml:space="preserve"> или военных сборов</w:t>
      </w:r>
      <w:r>
        <w:rPr>
          <w:rFonts w:ascii="Times New Roman" w:hAnsi="Times New Roman"/>
          <w:sz w:val="28"/>
          <w:szCs w:val="28"/>
        </w:rPr>
        <w:t>,</w:t>
      </w:r>
      <w:r w:rsidRPr="00AE095C">
        <w:rPr>
          <w:rFonts w:ascii="Times New Roman" w:hAnsi="Times New Roman"/>
          <w:sz w:val="28"/>
          <w:szCs w:val="28"/>
        </w:rPr>
        <w:t xml:space="preserve"> либо до истечения одного года после увольнен</w:t>
      </w:r>
      <w:r>
        <w:rPr>
          <w:rFonts w:ascii="Times New Roman" w:hAnsi="Times New Roman"/>
          <w:sz w:val="28"/>
          <w:szCs w:val="28"/>
        </w:rPr>
        <w:t xml:space="preserve">ия с военной службы, </w:t>
      </w:r>
      <w:r w:rsidRPr="00AE095C">
        <w:rPr>
          <w:rFonts w:ascii="Times New Roman" w:hAnsi="Times New Roman"/>
          <w:sz w:val="28"/>
          <w:szCs w:val="28"/>
        </w:rPr>
        <w:t>после отчисления с военных сборов или окончания военных сборов застрахованному лицу при переосвидетельствовании в федеральном учреждении медико-социальной экспертизы вследствие указанных в настоящем пункте причин будет повышена группа инвалидности, размер страховой суммы увеличивается на сумму, составляющую разницу между страховой суммой, причитающейся по вновь установленной группе инвалидности, и страховой суммой, причитающейся по прежней группе инвалидности".</w:t>
      </w:r>
    </w:p>
    <w:p w:rsidR="00CE12D7" w:rsidRPr="00AE095C" w:rsidRDefault="00CE12D7" w:rsidP="0035248C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E095C">
        <w:rPr>
          <w:rFonts w:ascii="Times New Roman" w:hAnsi="Times New Roman"/>
          <w:sz w:val="28"/>
          <w:szCs w:val="28"/>
        </w:rPr>
        <w:t xml:space="preserve"> Я считаю, что страховая выплата мне  выплачена неправильно, то есть в меньшем размере, а именно на сумму </w:t>
      </w:r>
      <w:r>
        <w:rPr>
          <w:rFonts w:ascii="Times New Roman" w:hAnsi="Times New Roman"/>
          <w:sz w:val="28"/>
          <w:szCs w:val="28"/>
        </w:rPr>
        <w:t>323750</w:t>
      </w:r>
      <w:r w:rsidRPr="00AE095C">
        <w:rPr>
          <w:rFonts w:ascii="Times New Roman" w:hAnsi="Times New Roman"/>
          <w:sz w:val="28"/>
          <w:szCs w:val="28"/>
        </w:rPr>
        <w:t xml:space="preserve"> рублей.</w:t>
      </w:r>
    </w:p>
    <w:p w:rsidR="00CE12D7" w:rsidRPr="00AE095C" w:rsidRDefault="00CE12D7" w:rsidP="0035248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E095C">
        <w:rPr>
          <w:rFonts w:ascii="Times New Roman" w:hAnsi="Times New Roman"/>
          <w:sz w:val="28"/>
          <w:szCs w:val="28"/>
        </w:rPr>
        <w:t xml:space="preserve">В связи с тем, что в законе нет ни единого слова о моменте наступления страхового случая, а есть дата выплаты страховой суммы, я предполагаю, что Вы умышленно нарушили требования Федерального закона. </w:t>
      </w:r>
    </w:p>
    <w:p w:rsidR="00CE12D7" w:rsidRPr="00675839" w:rsidRDefault="00CE12D7" w:rsidP="0067583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75839">
        <w:rPr>
          <w:rFonts w:ascii="Times New Roman" w:hAnsi="Times New Roman"/>
          <w:sz w:val="28"/>
          <w:szCs w:val="28"/>
        </w:rPr>
        <w:t xml:space="preserve">Считаю должным предупредить Вас, что в случае невыплаты в добровольном порядке, отсутствия ответа в установленные сроки или затягивания рассмотрения решения вопроса, оставляю за собой право на обращение в суд. В этом случае Ваши убытки будут значительно больше, т.к. я буду требовать возмещения морального ущерба, отнесения издержек по рассмотрению дела в суде за счет Вашей компании. Кроме этого в соответствии с п. 4 ст.11 ФЗ №52-ФЗ от 18.03.1998 г. Вы обязаны будете выплатить мне штраф в размере 1 процента страховой </w:t>
      </w:r>
      <w:r>
        <w:rPr>
          <w:rFonts w:ascii="Times New Roman" w:hAnsi="Times New Roman"/>
          <w:sz w:val="28"/>
          <w:szCs w:val="28"/>
        </w:rPr>
        <w:t>суммы за каждый день просрочки.</w:t>
      </w:r>
    </w:p>
    <w:p w:rsidR="00CE12D7" w:rsidRDefault="00CE12D7" w:rsidP="00384A2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E095C">
        <w:rPr>
          <w:rFonts w:ascii="Times New Roman" w:hAnsi="Times New Roman"/>
          <w:sz w:val="28"/>
          <w:szCs w:val="28"/>
        </w:rPr>
        <w:t xml:space="preserve">Денежные средства прошу перечислить на счет указанный в страховых документах, представленных мною ранее. Письменный ответ прошу направить по адресу: </w:t>
      </w:r>
    </w:p>
    <w:p w:rsidR="00CE12D7" w:rsidRDefault="00CE12D7" w:rsidP="00384A2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E12D7" w:rsidRDefault="00CE12D7" w:rsidP="00384A2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E12D7" w:rsidRPr="00AE095C" w:rsidRDefault="00CE12D7" w:rsidP="00AE09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«7» сентября 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</w:rPr>
          <w:t>2012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майор                                           </w:t>
      </w:r>
    </w:p>
    <w:p w:rsidR="00CE12D7" w:rsidRDefault="00CE12D7" w:rsidP="00384A23">
      <w:pPr>
        <w:spacing w:after="0" w:line="240" w:lineRule="auto"/>
        <w:ind w:firstLine="851"/>
        <w:jc w:val="both"/>
      </w:pPr>
      <w:r>
        <w:t xml:space="preserve">  </w:t>
      </w:r>
    </w:p>
    <w:sectPr w:rsidR="00CE12D7" w:rsidSect="00C86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C4C9D"/>
    <w:multiLevelType w:val="hybridMultilevel"/>
    <w:tmpl w:val="BB3EF1B4"/>
    <w:lvl w:ilvl="0" w:tplc="EDE4E50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48C"/>
    <w:rsid w:val="00245CB3"/>
    <w:rsid w:val="00272178"/>
    <w:rsid w:val="00302433"/>
    <w:rsid w:val="003268A1"/>
    <w:rsid w:val="0035248C"/>
    <w:rsid w:val="00384A23"/>
    <w:rsid w:val="003A2494"/>
    <w:rsid w:val="004552A9"/>
    <w:rsid w:val="00486A07"/>
    <w:rsid w:val="005B4F5A"/>
    <w:rsid w:val="00675839"/>
    <w:rsid w:val="007E5B70"/>
    <w:rsid w:val="009422BB"/>
    <w:rsid w:val="009F70F3"/>
    <w:rsid w:val="00AE095C"/>
    <w:rsid w:val="00B04A05"/>
    <w:rsid w:val="00B61FA5"/>
    <w:rsid w:val="00BA43FF"/>
    <w:rsid w:val="00BD4931"/>
    <w:rsid w:val="00C25478"/>
    <w:rsid w:val="00C37CA2"/>
    <w:rsid w:val="00C51103"/>
    <w:rsid w:val="00C84D75"/>
    <w:rsid w:val="00C8617E"/>
    <w:rsid w:val="00CB2F4D"/>
    <w:rsid w:val="00CE12D7"/>
    <w:rsid w:val="00D869E0"/>
    <w:rsid w:val="00DF316B"/>
    <w:rsid w:val="00E915E1"/>
    <w:rsid w:val="00F27A3D"/>
    <w:rsid w:val="00F72E65"/>
    <w:rsid w:val="00F927A2"/>
    <w:rsid w:val="00FA5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17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5248C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384A2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3</Pages>
  <Words>908</Words>
  <Characters>5182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ramzes</cp:lastModifiedBy>
  <cp:revision>10</cp:revision>
  <dcterms:created xsi:type="dcterms:W3CDTF">2012-07-18T10:18:00Z</dcterms:created>
  <dcterms:modified xsi:type="dcterms:W3CDTF">2012-11-21T11:09:00Z</dcterms:modified>
</cp:coreProperties>
</file>