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DD5E1" w14:textId="77777777" w:rsidR="00BE0275" w:rsidRDefault="00D4241C">
      <w:r>
        <w:rPr>
          <w:noProof/>
          <w:lang w:eastAsia="ru-RU"/>
        </w:rPr>
        <w:drawing>
          <wp:inline distT="0" distB="0" distL="0" distR="0" wp14:editId="6BADF159">
            <wp:extent cx="6877050" cy="9464371"/>
            <wp:effectExtent l="0" t="0" r="0" b="0"/>
            <wp:docPr id="1" name="Рисунок 1" descr="C:\Users\A. Gutkovsky\Desktop\2010-11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A. Gutkovsky\Desktop\2010-11-0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647" cy="9472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56309F4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0B10C112">
            <wp:extent cx="6972300" cy="9595457"/>
            <wp:effectExtent l="0" t="0" r="0" b="0"/>
            <wp:docPr id="2" name="Рисунок 2" descr="C:\Users\A. Gutkovsky\Desktop\2010-11-0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A. Gutkovsky\Desktop\2010-11-01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960" cy="959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381C12A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1CCB8C02">
            <wp:extent cx="7024921" cy="9667875"/>
            <wp:effectExtent l="0" t="0" r="0" b="0"/>
            <wp:docPr id="3" name="Рисунок 3" descr="C:\Users\A. Gutkovsky\Desktop\2010-11-0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A. Gutkovsky\Desktop\2010-11-01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7601" cy="967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3DC34D6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47C6F29B">
            <wp:extent cx="7067550" cy="9726543"/>
            <wp:effectExtent l="0" t="0" r="0" b="0"/>
            <wp:docPr id="4" name="Рисунок 4" descr="C:\Users\A. Gutkovsky\Desktop\2010-11-0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A. Gutkovsky\Desktop\2010-11-01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246" cy="973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1E3C1A4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365601E5">
            <wp:extent cx="7124700" cy="9805194"/>
            <wp:effectExtent l="0" t="0" r="0" b="0"/>
            <wp:docPr id="5" name="Рисунок 5" descr="C:\Users\A. Gutkovsky\Desktop\2010-11-0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A. Gutkovsky\Desktop\2010-11-01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7418" cy="98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988B0DB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1C938303">
            <wp:extent cx="7058025" cy="9713434"/>
            <wp:effectExtent l="0" t="0" r="0" b="0"/>
            <wp:docPr id="6" name="Рисунок 6" descr="C:\Users\A. Gutkovsky\Desktop\2010-11-01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A. Gutkovsky\Desktop\2010-11-01\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0718" cy="97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BF59A34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6215D53E">
            <wp:extent cx="7107974" cy="9782175"/>
            <wp:effectExtent l="0" t="0" r="0" b="0"/>
            <wp:docPr id="7" name="Рисунок 7" descr="C:\Users\A. Gutkovsky\Desktop\2010-11-01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A. Gutkovsky\Desktop\2010-11-01\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686" cy="978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8296BCC" w14:textId="6AE80057" w:rsidR="00D4241C" w:rsidRDefault="006448D2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editId="3DB2920A">
            <wp:extent cx="7170263" cy="10210800"/>
            <wp:effectExtent l="0" t="0" r="0" b="0"/>
            <wp:docPr id="10" name="Рисунок 10" descr="C:\Users\A. Gutkovsky\Desktop\2010-11-01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A. Gutkovsky\Desktop\2010-11-01\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061" cy="1021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8193FB6" w14:textId="77777777" w:rsidR="00D4241C" w:rsidRDefault="00D4241C">
      <w:r>
        <w:rPr>
          <w:noProof/>
          <w:lang w:eastAsia="ru-RU"/>
        </w:rPr>
        <w:lastRenderedPageBreak/>
        <w:drawing>
          <wp:inline distT="0" distB="0" distL="0" distR="0" wp14:editId="48F4262C">
            <wp:extent cx="7067550" cy="9726543"/>
            <wp:effectExtent l="0" t="0" r="0" b="0"/>
            <wp:docPr id="9" name="Рисунок 9" descr="C:\Users\A. Gutkovsky\Desktop\2010-11-01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Users\A. Gutkovsky\Desktop\2010-11-01\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0246" cy="9730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sectPr w:rsidR="00D4241C" w:rsidSect="00D4241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B39"/>
    <w:rsid w:val="00530B39"/>
    <w:rsid w:val="006448D2"/>
    <w:rsid w:val="00BE0275"/>
    <w:rsid w:val="00D4241C"/>
    <w:rsid w:val="00E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621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4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4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Гутковский</dc:creator>
  <cp:keywords/>
  <dc:description/>
  <cp:lastModifiedBy>Александр Гутковский</cp:lastModifiedBy>
  <cp:revision>4</cp:revision>
  <dcterms:created xsi:type="dcterms:W3CDTF">2010-11-01T18:32:00Z</dcterms:created>
  <dcterms:modified xsi:type="dcterms:W3CDTF">2010-11-01T18:51:00Z</dcterms:modified>
</cp:coreProperties>
</file>