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1CA" w:rsidRDefault="000141CA" w:rsidP="0040042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дополнительных профессиональных программах, которые могут быть реализованы в рамках проведения эксперимента по обучению уволенных военнослужащих на основе предоставления ГИОС</w:t>
      </w:r>
    </w:p>
    <w:p w:rsidR="000141CA" w:rsidRPr="0040042E" w:rsidRDefault="000141CA" w:rsidP="0040042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Институте непрерывного образования НИТУ «МИСиС»</w:t>
      </w:r>
    </w:p>
    <w:tbl>
      <w:tblPr>
        <w:tblpPr w:leftFromText="180" w:rightFromText="180" w:vertAnchor="page" w:horzAnchor="margin" w:tblpY="2716"/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8"/>
        <w:gridCol w:w="2844"/>
        <w:gridCol w:w="2570"/>
        <w:gridCol w:w="2033"/>
        <w:gridCol w:w="2249"/>
        <w:gridCol w:w="2149"/>
        <w:gridCol w:w="2395"/>
      </w:tblGrid>
      <w:tr w:rsidR="000141CA" w:rsidRPr="00426465" w:rsidTr="00351C90">
        <w:tc>
          <w:tcPr>
            <w:tcW w:w="628" w:type="dxa"/>
          </w:tcPr>
          <w:p w:rsidR="000141CA" w:rsidRPr="00736684" w:rsidRDefault="000141CA" w:rsidP="00736684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№</w:t>
            </w:r>
          </w:p>
          <w:p w:rsidR="000141CA" w:rsidRPr="00736684" w:rsidRDefault="000141CA" w:rsidP="00736684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п/п</w:t>
            </w:r>
          </w:p>
        </w:tc>
        <w:tc>
          <w:tcPr>
            <w:tcW w:w="2844" w:type="dxa"/>
            <w:vAlign w:val="center"/>
          </w:tcPr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Название программы</w:t>
            </w:r>
          </w:p>
        </w:tc>
        <w:tc>
          <w:tcPr>
            <w:tcW w:w="2570" w:type="dxa"/>
            <w:vAlign w:val="center"/>
          </w:tcPr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Специальность</w:t>
            </w:r>
          </w:p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(в рамках, которой образовательная программа реализуется)</w:t>
            </w:r>
          </w:p>
        </w:tc>
        <w:tc>
          <w:tcPr>
            <w:tcW w:w="2033" w:type="dxa"/>
            <w:vAlign w:val="center"/>
          </w:tcPr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Сроки обучения</w:t>
            </w:r>
          </w:p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(количество месяцев)</w:t>
            </w:r>
          </w:p>
        </w:tc>
        <w:tc>
          <w:tcPr>
            <w:tcW w:w="2249" w:type="dxa"/>
            <w:vAlign w:val="center"/>
          </w:tcPr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Трудоемкость</w:t>
            </w:r>
          </w:p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(количество часов)</w:t>
            </w:r>
          </w:p>
        </w:tc>
        <w:tc>
          <w:tcPr>
            <w:tcW w:w="2149" w:type="dxa"/>
            <w:vAlign w:val="center"/>
          </w:tcPr>
          <w:p w:rsidR="000141CA" w:rsidRDefault="000141CA" w:rsidP="000B19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Стоимость образовательного сертификата</w:t>
            </w:r>
          </w:p>
          <w:p w:rsidR="000141CA" w:rsidRDefault="000141CA" w:rsidP="000B19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(на основании нормативных затрат – основание: письмо Минобрнауки России от 11.06.2013 № АК-908/06)</w:t>
            </w:r>
          </w:p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(тыс. руб.)</w:t>
            </w:r>
          </w:p>
        </w:tc>
        <w:tc>
          <w:tcPr>
            <w:tcW w:w="2395" w:type="dxa"/>
            <w:vAlign w:val="center"/>
          </w:tcPr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Стоимость</w:t>
            </w:r>
          </w:p>
          <w:p w:rsidR="000141CA" w:rsidRPr="00736684" w:rsidRDefault="000141CA" w:rsidP="000B192F">
            <w:pPr>
              <w:jc w:val="center"/>
              <w:rPr>
                <w:b/>
                <w:bCs/>
              </w:rPr>
            </w:pPr>
            <w:r w:rsidRPr="00736684">
              <w:rPr>
                <w:b/>
                <w:bCs/>
              </w:rPr>
              <w:t>(тыс. руб.)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Pr="008D762A" w:rsidRDefault="000141CA" w:rsidP="00736684">
            <w:pPr>
              <w:jc w:val="center"/>
            </w:pPr>
            <w:r w:rsidRPr="008D762A">
              <w:t>1</w:t>
            </w:r>
          </w:p>
        </w:tc>
        <w:tc>
          <w:tcPr>
            <w:tcW w:w="2844" w:type="dxa"/>
          </w:tcPr>
          <w:p w:rsidR="000141CA" w:rsidRPr="008D762A" w:rsidRDefault="000141CA" w:rsidP="00736684">
            <w:pPr>
              <w:jc w:val="center"/>
            </w:pPr>
            <w:r w:rsidRPr="008D762A">
              <w:t>2</w:t>
            </w:r>
          </w:p>
        </w:tc>
        <w:tc>
          <w:tcPr>
            <w:tcW w:w="2570" w:type="dxa"/>
          </w:tcPr>
          <w:p w:rsidR="000141CA" w:rsidRPr="008D762A" w:rsidRDefault="000141CA" w:rsidP="00736684">
            <w:pPr>
              <w:jc w:val="center"/>
            </w:pPr>
            <w:r w:rsidRPr="008D762A">
              <w:t>3</w:t>
            </w:r>
          </w:p>
        </w:tc>
        <w:tc>
          <w:tcPr>
            <w:tcW w:w="2033" w:type="dxa"/>
          </w:tcPr>
          <w:p w:rsidR="000141CA" w:rsidRPr="008D762A" w:rsidRDefault="000141CA" w:rsidP="00736684">
            <w:pPr>
              <w:jc w:val="center"/>
            </w:pPr>
            <w:r w:rsidRPr="008D762A">
              <w:t>4</w:t>
            </w:r>
          </w:p>
        </w:tc>
        <w:tc>
          <w:tcPr>
            <w:tcW w:w="2249" w:type="dxa"/>
          </w:tcPr>
          <w:p w:rsidR="000141CA" w:rsidRPr="008D762A" w:rsidRDefault="000141CA" w:rsidP="00736684">
            <w:pPr>
              <w:jc w:val="center"/>
            </w:pPr>
            <w:r w:rsidRPr="008D762A">
              <w:t>5</w:t>
            </w:r>
          </w:p>
        </w:tc>
        <w:tc>
          <w:tcPr>
            <w:tcW w:w="2149" w:type="dxa"/>
          </w:tcPr>
          <w:p w:rsidR="000141CA" w:rsidRPr="008D762A" w:rsidRDefault="000141CA" w:rsidP="00736684">
            <w:pPr>
              <w:jc w:val="center"/>
            </w:pPr>
          </w:p>
        </w:tc>
        <w:tc>
          <w:tcPr>
            <w:tcW w:w="2395" w:type="dxa"/>
          </w:tcPr>
          <w:p w:rsidR="000141CA" w:rsidRPr="008D762A" w:rsidRDefault="000141CA" w:rsidP="00736684">
            <w:pPr>
              <w:jc w:val="center"/>
            </w:pPr>
            <w:r w:rsidRPr="008D762A">
              <w:t>6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Pr="00A91B8A" w:rsidRDefault="000141CA" w:rsidP="00736684">
            <w:pPr>
              <w:jc w:val="center"/>
              <w:rPr>
                <w:b/>
                <w:bCs/>
              </w:rPr>
            </w:pPr>
          </w:p>
        </w:tc>
        <w:tc>
          <w:tcPr>
            <w:tcW w:w="14240" w:type="dxa"/>
            <w:gridSpan w:val="6"/>
          </w:tcPr>
          <w:p w:rsidR="000141CA" w:rsidRPr="00A91B8A" w:rsidRDefault="000141CA" w:rsidP="00736684">
            <w:pPr>
              <w:jc w:val="center"/>
              <w:rPr>
                <w:b/>
                <w:bCs/>
              </w:rPr>
            </w:pPr>
            <w:r w:rsidRPr="00A91B8A">
              <w:rPr>
                <w:b/>
                <w:bCs/>
              </w:rPr>
              <w:t>1.На базе высшего профессионального образования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Pr="008D762A" w:rsidRDefault="000141CA" w:rsidP="00BF0E13">
            <w:pPr>
              <w:tabs>
                <w:tab w:val="left" w:pos="426"/>
              </w:tabs>
              <w:jc w:val="center"/>
            </w:pPr>
            <w:r>
              <w:t>1.</w:t>
            </w:r>
          </w:p>
        </w:tc>
        <w:tc>
          <w:tcPr>
            <w:tcW w:w="2844" w:type="dxa"/>
          </w:tcPr>
          <w:p w:rsidR="000141CA" w:rsidRPr="00736684" w:rsidRDefault="000141CA" w:rsidP="003E438F">
            <w:r>
              <w:t>Управление технологическими инновациями на производственном предприятии</w:t>
            </w:r>
          </w:p>
        </w:tc>
        <w:tc>
          <w:tcPr>
            <w:tcW w:w="2570" w:type="dxa"/>
          </w:tcPr>
          <w:p w:rsidR="000141CA" w:rsidRPr="00736684" w:rsidRDefault="000141CA" w:rsidP="00736684">
            <w:pPr>
              <w:jc w:val="center"/>
            </w:pPr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7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504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101,23</w:t>
            </w:r>
          </w:p>
        </w:tc>
        <w:tc>
          <w:tcPr>
            <w:tcW w:w="2395" w:type="dxa"/>
          </w:tcPr>
          <w:p w:rsidR="000141CA" w:rsidRPr="0030476A" w:rsidRDefault="000141CA" w:rsidP="003E438F">
            <w:pPr>
              <w:jc w:val="center"/>
              <w:rPr>
                <w:lang w:val="en-US"/>
              </w:rPr>
            </w:pPr>
            <w:r w:rsidRPr="0030476A">
              <w:rPr>
                <w:lang w:val="en-US"/>
              </w:rPr>
              <w:t>120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Pr="008D762A" w:rsidRDefault="000141CA" w:rsidP="003E438F">
            <w:pPr>
              <w:tabs>
                <w:tab w:val="left" w:pos="426"/>
              </w:tabs>
              <w:jc w:val="center"/>
            </w:pPr>
            <w:r>
              <w:t>2.</w:t>
            </w:r>
          </w:p>
        </w:tc>
        <w:tc>
          <w:tcPr>
            <w:tcW w:w="2844" w:type="dxa"/>
          </w:tcPr>
          <w:p w:rsidR="000141CA" w:rsidRDefault="000141CA" w:rsidP="003E438F">
            <w:r>
              <w:t xml:space="preserve">Управление современными информационными технологиями </w:t>
            </w:r>
          </w:p>
        </w:tc>
        <w:tc>
          <w:tcPr>
            <w:tcW w:w="2570" w:type="dxa"/>
          </w:tcPr>
          <w:p w:rsidR="000141CA" w:rsidRDefault="000141CA" w:rsidP="003E438F"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7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504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101,23</w:t>
            </w:r>
          </w:p>
        </w:tc>
        <w:tc>
          <w:tcPr>
            <w:tcW w:w="2395" w:type="dxa"/>
          </w:tcPr>
          <w:p w:rsidR="000141CA" w:rsidRPr="0030476A" w:rsidRDefault="000141CA" w:rsidP="003E438F">
            <w:pPr>
              <w:jc w:val="center"/>
              <w:rPr>
                <w:lang w:val="en-US"/>
              </w:rPr>
            </w:pPr>
            <w:r w:rsidRPr="0030476A">
              <w:rPr>
                <w:lang w:val="en-US"/>
              </w:rPr>
              <w:t>120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Pr="008D762A" w:rsidRDefault="000141CA" w:rsidP="003E438F">
            <w:pPr>
              <w:tabs>
                <w:tab w:val="left" w:pos="426"/>
              </w:tabs>
              <w:jc w:val="center"/>
            </w:pPr>
            <w:r>
              <w:t>3.</w:t>
            </w:r>
          </w:p>
        </w:tc>
        <w:tc>
          <w:tcPr>
            <w:tcW w:w="2844" w:type="dxa"/>
          </w:tcPr>
          <w:p w:rsidR="000141CA" w:rsidRDefault="000141CA" w:rsidP="003E438F">
            <w:r>
              <w:t xml:space="preserve">Управление производственным предприятием </w:t>
            </w:r>
          </w:p>
          <w:p w:rsidR="000141CA" w:rsidRDefault="000141CA" w:rsidP="003E438F"/>
        </w:tc>
        <w:tc>
          <w:tcPr>
            <w:tcW w:w="2570" w:type="dxa"/>
          </w:tcPr>
          <w:p w:rsidR="000141CA" w:rsidRDefault="000141CA" w:rsidP="003E438F"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7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560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B55B53" w:rsidRDefault="000141CA" w:rsidP="003E438F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</w:t>
            </w:r>
            <w:r>
              <w:t>3</w:t>
            </w:r>
            <w:r w:rsidRPr="00B55B53">
              <w:rPr>
                <w:lang w:val="en-US"/>
              </w:rPr>
              <w:t>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E438F">
            <w:r>
              <w:t>4.</w:t>
            </w:r>
          </w:p>
        </w:tc>
        <w:tc>
          <w:tcPr>
            <w:tcW w:w="2844" w:type="dxa"/>
          </w:tcPr>
          <w:p w:rsidR="000141CA" w:rsidRDefault="000141CA" w:rsidP="003E438F">
            <w:r>
              <w:t xml:space="preserve">Управление малым бизнесом </w:t>
            </w:r>
          </w:p>
        </w:tc>
        <w:tc>
          <w:tcPr>
            <w:tcW w:w="2570" w:type="dxa"/>
          </w:tcPr>
          <w:p w:rsidR="000141CA" w:rsidRDefault="000141CA" w:rsidP="003E438F"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B55B53" w:rsidRDefault="000141CA" w:rsidP="003E438F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E438F">
            <w:bookmarkStart w:id="0" w:name="_GoBack"/>
            <w:bookmarkEnd w:id="0"/>
            <w:r>
              <w:t>5.</w:t>
            </w:r>
          </w:p>
        </w:tc>
        <w:tc>
          <w:tcPr>
            <w:tcW w:w="2844" w:type="dxa"/>
          </w:tcPr>
          <w:p w:rsidR="000141CA" w:rsidRDefault="000141CA" w:rsidP="003E438F">
            <w:r>
              <w:t xml:space="preserve">Организация предпринимательской деятельности </w:t>
            </w:r>
          </w:p>
          <w:p w:rsidR="000141CA" w:rsidRDefault="000141CA" w:rsidP="003E438F"/>
        </w:tc>
        <w:tc>
          <w:tcPr>
            <w:tcW w:w="2570" w:type="dxa"/>
          </w:tcPr>
          <w:p w:rsidR="000141CA" w:rsidRDefault="000141CA" w:rsidP="003E438F">
            <w:r w:rsidRPr="00B55B53">
              <w:t>080100 Экономика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B55B53" w:rsidRDefault="000141CA" w:rsidP="003E438F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E438F">
            <w:r>
              <w:t>6.</w:t>
            </w:r>
          </w:p>
        </w:tc>
        <w:tc>
          <w:tcPr>
            <w:tcW w:w="2844" w:type="dxa"/>
          </w:tcPr>
          <w:p w:rsidR="000141CA" w:rsidRDefault="000141CA" w:rsidP="003E438F">
            <w:r>
              <w:t xml:space="preserve">Управление проектами </w:t>
            </w:r>
          </w:p>
        </w:tc>
        <w:tc>
          <w:tcPr>
            <w:tcW w:w="2570" w:type="dxa"/>
          </w:tcPr>
          <w:p w:rsidR="000141CA" w:rsidRPr="00B55B53" w:rsidRDefault="000141CA" w:rsidP="003E438F"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6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B55B53" w:rsidRDefault="000141CA" w:rsidP="003E438F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E438F">
            <w:r>
              <w:t>7.</w:t>
            </w:r>
          </w:p>
        </w:tc>
        <w:tc>
          <w:tcPr>
            <w:tcW w:w="2844" w:type="dxa"/>
          </w:tcPr>
          <w:p w:rsidR="000141CA" w:rsidRDefault="000141CA" w:rsidP="003E438F">
            <w:r>
              <w:t xml:space="preserve">Организация малого и среднего бизнеса </w:t>
            </w:r>
          </w:p>
        </w:tc>
        <w:tc>
          <w:tcPr>
            <w:tcW w:w="2570" w:type="dxa"/>
          </w:tcPr>
          <w:p w:rsidR="000141CA" w:rsidRDefault="000141CA" w:rsidP="003E438F">
            <w:r w:rsidRPr="00B55B53">
              <w:t>080100 Экономика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B55B53" w:rsidRDefault="000141CA" w:rsidP="003E438F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E438F">
            <w:r>
              <w:t>8.</w:t>
            </w:r>
          </w:p>
        </w:tc>
        <w:tc>
          <w:tcPr>
            <w:tcW w:w="2844" w:type="dxa"/>
          </w:tcPr>
          <w:p w:rsidR="000141CA" w:rsidRDefault="000141CA" w:rsidP="003E438F">
            <w:r>
              <w:t xml:space="preserve">Электронный маркетинг </w:t>
            </w:r>
          </w:p>
        </w:tc>
        <w:tc>
          <w:tcPr>
            <w:tcW w:w="2570" w:type="dxa"/>
          </w:tcPr>
          <w:p w:rsidR="000141CA" w:rsidRPr="00B55B53" w:rsidRDefault="000141CA" w:rsidP="003E438F">
            <w:r>
              <w:t>080200 Менеджмент</w:t>
            </w:r>
            <w:r w:rsidRPr="00B55B53">
              <w:t xml:space="preserve"> </w:t>
            </w:r>
          </w:p>
        </w:tc>
        <w:tc>
          <w:tcPr>
            <w:tcW w:w="2033" w:type="dxa"/>
          </w:tcPr>
          <w:p w:rsidR="000141CA" w:rsidRDefault="000141CA" w:rsidP="003E438F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3E438F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E438F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B55B53" w:rsidRDefault="000141CA" w:rsidP="003E438F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5F6BA9">
            <w:r>
              <w:t>9.</w:t>
            </w:r>
          </w:p>
        </w:tc>
        <w:tc>
          <w:tcPr>
            <w:tcW w:w="2844" w:type="dxa"/>
          </w:tcPr>
          <w:p w:rsidR="000141CA" w:rsidRDefault="000141CA" w:rsidP="005F6BA9">
            <w:r>
              <w:t xml:space="preserve">Управление маркетингом </w:t>
            </w:r>
          </w:p>
          <w:p w:rsidR="000141CA" w:rsidRDefault="000141CA" w:rsidP="005F6BA9"/>
        </w:tc>
        <w:tc>
          <w:tcPr>
            <w:tcW w:w="2570" w:type="dxa"/>
          </w:tcPr>
          <w:p w:rsidR="000141CA" w:rsidRPr="00B55B53" w:rsidRDefault="000141CA" w:rsidP="005F6BA9"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5F6BA9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5F6BA9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5F6BA9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B55B53" w:rsidRDefault="000141CA" w:rsidP="005F6BA9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5F6BA9">
            <w:r>
              <w:t>10.</w:t>
            </w:r>
          </w:p>
        </w:tc>
        <w:tc>
          <w:tcPr>
            <w:tcW w:w="2844" w:type="dxa"/>
          </w:tcPr>
          <w:p w:rsidR="000141CA" w:rsidRDefault="000141CA" w:rsidP="005F6BA9">
            <w:r>
              <w:t xml:space="preserve">Информационная безопасность предприятия </w:t>
            </w:r>
          </w:p>
          <w:p w:rsidR="000141CA" w:rsidRDefault="000141CA" w:rsidP="005F6BA9"/>
        </w:tc>
        <w:tc>
          <w:tcPr>
            <w:tcW w:w="2570" w:type="dxa"/>
          </w:tcPr>
          <w:p w:rsidR="000141CA" w:rsidRDefault="000141CA" w:rsidP="005F6BA9">
            <w:r>
              <w:t>090103.65 Организация и технология защиты информации</w:t>
            </w:r>
          </w:p>
        </w:tc>
        <w:tc>
          <w:tcPr>
            <w:tcW w:w="2033" w:type="dxa"/>
          </w:tcPr>
          <w:p w:rsidR="000141CA" w:rsidRDefault="000141CA" w:rsidP="005F6BA9">
            <w:pPr>
              <w:jc w:val="center"/>
            </w:pPr>
            <w:r>
              <w:t>6 мес.</w:t>
            </w:r>
          </w:p>
        </w:tc>
        <w:tc>
          <w:tcPr>
            <w:tcW w:w="2249" w:type="dxa"/>
          </w:tcPr>
          <w:p w:rsidR="000141CA" w:rsidRDefault="000141CA" w:rsidP="005F6BA9">
            <w:pPr>
              <w:jc w:val="center"/>
            </w:pPr>
            <w:r>
              <w:t>520</w:t>
            </w:r>
          </w:p>
        </w:tc>
        <w:tc>
          <w:tcPr>
            <w:tcW w:w="2149" w:type="dxa"/>
          </w:tcPr>
          <w:p w:rsidR="000141CA" w:rsidRPr="004B0214" w:rsidRDefault="000141CA" w:rsidP="005F6BA9">
            <w:pPr>
              <w:jc w:val="center"/>
            </w:pPr>
            <w:r>
              <w:t>54,36</w:t>
            </w:r>
          </w:p>
        </w:tc>
        <w:tc>
          <w:tcPr>
            <w:tcW w:w="2395" w:type="dxa"/>
          </w:tcPr>
          <w:p w:rsidR="000141CA" w:rsidRPr="00DC392E" w:rsidRDefault="000141CA" w:rsidP="005F6BA9">
            <w:pPr>
              <w:jc w:val="center"/>
            </w:pPr>
            <w:r w:rsidRPr="00DC392E">
              <w:t>120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5F6BA9">
            <w:r>
              <w:t>11.</w:t>
            </w:r>
          </w:p>
        </w:tc>
        <w:tc>
          <w:tcPr>
            <w:tcW w:w="2844" w:type="dxa"/>
          </w:tcPr>
          <w:p w:rsidR="000141CA" w:rsidRPr="00DC392E" w:rsidRDefault="000141CA" w:rsidP="005F6BA9">
            <w:r>
              <w:t>Ресурсосберегающие технологии в металлургии</w:t>
            </w:r>
            <w:r w:rsidRPr="00DC392E">
              <w:t xml:space="preserve"> цветных тяжелых металлов</w:t>
            </w:r>
            <w:r>
              <w:t xml:space="preserve"> </w:t>
            </w:r>
          </w:p>
        </w:tc>
        <w:tc>
          <w:tcPr>
            <w:tcW w:w="2570" w:type="dxa"/>
          </w:tcPr>
          <w:p w:rsidR="000141CA" w:rsidRPr="00DC392E" w:rsidRDefault="000141CA" w:rsidP="005F6BA9">
            <w:r w:rsidRPr="00DC392E">
              <w:t>150102</w:t>
            </w:r>
            <w:r>
              <w:t xml:space="preserve"> </w:t>
            </w:r>
            <w:r w:rsidRPr="00DC392E">
              <w:t>Металлургия цветных металлов</w:t>
            </w:r>
          </w:p>
        </w:tc>
        <w:tc>
          <w:tcPr>
            <w:tcW w:w="2033" w:type="dxa"/>
          </w:tcPr>
          <w:p w:rsidR="000141CA" w:rsidRDefault="000141CA" w:rsidP="005F6BA9">
            <w:pPr>
              <w:jc w:val="center"/>
            </w:pPr>
            <w:r>
              <w:t>8 мес.</w:t>
            </w:r>
          </w:p>
        </w:tc>
        <w:tc>
          <w:tcPr>
            <w:tcW w:w="2249" w:type="dxa"/>
          </w:tcPr>
          <w:p w:rsidR="000141CA" w:rsidRDefault="000141CA" w:rsidP="005F6BA9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5F6BA9">
            <w:pPr>
              <w:jc w:val="center"/>
            </w:pPr>
            <w:r>
              <w:t>101,23</w:t>
            </w:r>
          </w:p>
        </w:tc>
        <w:tc>
          <w:tcPr>
            <w:tcW w:w="2395" w:type="dxa"/>
          </w:tcPr>
          <w:p w:rsidR="000141CA" w:rsidRPr="0030476A" w:rsidRDefault="000141CA" w:rsidP="005F6BA9">
            <w:pPr>
              <w:jc w:val="center"/>
            </w:pPr>
            <w:r w:rsidRPr="0030476A">
              <w:t>120</w:t>
            </w:r>
          </w:p>
        </w:tc>
      </w:tr>
      <w:tr w:rsidR="000141CA" w:rsidRPr="00426465">
        <w:tc>
          <w:tcPr>
            <w:tcW w:w="628" w:type="dxa"/>
          </w:tcPr>
          <w:p w:rsidR="000141CA" w:rsidRDefault="000141CA" w:rsidP="005F6BA9">
            <w:r>
              <w:t>12.</w:t>
            </w:r>
          </w:p>
        </w:tc>
        <w:tc>
          <w:tcPr>
            <w:tcW w:w="2844" w:type="dxa"/>
          </w:tcPr>
          <w:p w:rsidR="000141CA" w:rsidRDefault="000141CA" w:rsidP="005F6BA9">
            <w:r>
              <w:t>Ресурсосберегающие технологии в металлургии</w:t>
            </w:r>
            <w:r w:rsidRPr="00DC392E">
              <w:t xml:space="preserve"> цветных легких металлов</w:t>
            </w:r>
            <w:r>
              <w:t xml:space="preserve"> </w:t>
            </w:r>
          </w:p>
          <w:p w:rsidR="000141CA" w:rsidRPr="00DC392E" w:rsidRDefault="000141CA" w:rsidP="005F6BA9"/>
        </w:tc>
        <w:tc>
          <w:tcPr>
            <w:tcW w:w="2570" w:type="dxa"/>
          </w:tcPr>
          <w:p w:rsidR="000141CA" w:rsidRPr="00DC392E" w:rsidRDefault="000141CA" w:rsidP="005F6BA9">
            <w:r w:rsidRPr="00DC392E">
              <w:t>150102</w:t>
            </w:r>
            <w:r>
              <w:t xml:space="preserve"> </w:t>
            </w:r>
            <w:r w:rsidRPr="00DC392E">
              <w:t>Металлургия цветных металлов</w:t>
            </w:r>
          </w:p>
        </w:tc>
        <w:tc>
          <w:tcPr>
            <w:tcW w:w="2033" w:type="dxa"/>
          </w:tcPr>
          <w:p w:rsidR="000141CA" w:rsidRDefault="000141CA" w:rsidP="005F6BA9">
            <w:pPr>
              <w:jc w:val="center"/>
            </w:pPr>
            <w:r>
              <w:t>8 мес.</w:t>
            </w:r>
          </w:p>
        </w:tc>
        <w:tc>
          <w:tcPr>
            <w:tcW w:w="2249" w:type="dxa"/>
          </w:tcPr>
          <w:p w:rsidR="000141CA" w:rsidRDefault="000141CA" w:rsidP="005F6BA9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5F6BA9">
            <w:pPr>
              <w:jc w:val="center"/>
            </w:pPr>
            <w:r>
              <w:t>101,23</w:t>
            </w:r>
          </w:p>
        </w:tc>
        <w:tc>
          <w:tcPr>
            <w:tcW w:w="2395" w:type="dxa"/>
          </w:tcPr>
          <w:p w:rsidR="000141CA" w:rsidRPr="0030476A" w:rsidRDefault="000141CA" w:rsidP="005F6BA9">
            <w:pPr>
              <w:jc w:val="center"/>
            </w:pPr>
            <w:r w:rsidRPr="0030476A">
              <w:t>120</w:t>
            </w:r>
          </w:p>
        </w:tc>
      </w:tr>
      <w:tr w:rsidR="000141CA" w:rsidRPr="00426465">
        <w:tc>
          <w:tcPr>
            <w:tcW w:w="628" w:type="dxa"/>
          </w:tcPr>
          <w:p w:rsidR="000141CA" w:rsidRDefault="000141CA" w:rsidP="005F6BA9">
            <w:r>
              <w:t>13.</w:t>
            </w:r>
          </w:p>
        </w:tc>
        <w:tc>
          <w:tcPr>
            <w:tcW w:w="2844" w:type="dxa"/>
          </w:tcPr>
          <w:p w:rsidR="000141CA" w:rsidRPr="00DC392E" w:rsidRDefault="000141CA" w:rsidP="005F6BA9">
            <w:r>
              <w:t>Современные ресурсосберегающие технологии в металлургии</w:t>
            </w:r>
            <w:r w:rsidRPr="00DC392E">
              <w:t xml:space="preserve"> черных металлов</w:t>
            </w:r>
            <w:r>
              <w:t xml:space="preserve"> </w:t>
            </w:r>
          </w:p>
        </w:tc>
        <w:tc>
          <w:tcPr>
            <w:tcW w:w="2570" w:type="dxa"/>
          </w:tcPr>
          <w:p w:rsidR="000141CA" w:rsidRPr="00DC392E" w:rsidRDefault="000141CA" w:rsidP="005F6BA9">
            <w:r w:rsidRPr="00DC392E">
              <w:t>150101</w:t>
            </w:r>
            <w:r>
              <w:t xml:space="preserve"> </w:t>
            </w:r>
            <w:r w:rsidRPr="00DC392E">
              <w:t>Металлургия черных металлов</w:t>
            </w:r>
          </w:p>
        </w:tc>
        <w:tc>
          <w:tcPr>
            <w:tcW w:w="2033" w:type="dxa"/>
          </w:tcPr>
          <w:p w:rsidR="000141CA" w:rsidRDefault="000141CA" w:rsidP="005F6BA9">
            <w:pPr>
              <w:jc w:val="center"/>
            </w:pPr>
            <w:r>
              <w:t>8 мес.</w:t>
            </w:r>
          </w:p>
        </w:tc>
        <w:tc>
          <w:tcPr>
            <w:tcW w:w="2249" w:type="dxa"/>
          </w:tcPr>
          <w:p w:rsidR="000141CA" w:rsidRDefault="000141CA" w:rsidP="005F6BA9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5F6BA9">
            <w:pPr>
              <w:jc w:val="center"/>
            </w:pPr>
            <w:r>
              <w:t>101,23</w:t>
            </w:r>
          </w:p>
        </w:tc>
        <w:tc>
          <w:tcPr>
            <w:tcW w:w="2395" w:type="dxa"/>
          </w:tcPr>
          <w:p w:rsidR="000141CA" w:rsidRPr="0030476A" w:rsidRDefault="000141CA" w:rsidP="005F6BA9">
            <w:pPr>
              <w:jc w:val="center"/>
            </w:pPr>
            <w:r w:rsidRPr="0030476A">
              <w:t>120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5F6BA9">
            <w:r>
              <w:t>14.</w:t>
            </w:r>
          </w:p>
        </w:tc>
        <w:tc>
          <w:tcPr>
            <w:tcW w:w="2844" w:type="dxa"/>
          </w:tcPr>
          <w:p w:rsidR="000141CA" w:rsidRPr="00DC392E" w:rsidRDefault="000141CA" w:rsidP="005F6BA9">
            <w:r>
              <w:t xml:space="preserve">Современные технологии ресурсосбережения в трубном производстве </w:t>
            </w:r>
          </w:p>
        </w:tc>
        <w:tc>
          <w:tcPr>
            <w:tcW w:w="2570" w:type="dxa"/>
          </w:tcPr>
          <w:p w:rsidR="000141CA" w:rsidRPr="00DC392E" w:rsidRDefault="000141CA" w:rsidP="005F6BA9">
            <w:r w:rsidRPr="00DC392E">
              <w:t>150106</w:t>
            </w:r>
            <w:r>
              <w:t xml:space="preserve"> </w:t>
            </w:r>
            <w:r w:rsidRPr="00DC392E">
              <w:t>Обработка металлов давлением</w:t>
            </w:r>
          </w:p>
        </w:tc>
        <w:tc>
          <w:tcPr>
            <w:tcW w:w="2033" w:type="dxa"/>
          </w:tcPr>
          <w:p w:rsidR="000141CA" w:rsidRDefault="000141CA" w:rsidP="005F6BA9">
            <w:pPr>
              <w:jc w:val="center"/>
            </w:pPr>
            <w:r>
              <w:t>8 мес.</w:t>
            </w:r>
          </w:p>
        </w:tc>
        <w:tc>
          <w:tcPr>
            <w:tcW w:w="2249" w:type="dxa"/>
          </w:tcPr>
          <w:p w:rsidR="000141CA" w:rsidRDefault="000141CA" w:rsidP="005F6BA9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Default="000141CA" w:rsidP="005F6BA9">
            <w:pPr>
              <w:jc w:val="center"/>
            </w:pPr>
            <w:r>
              <w:t>101,23</w:t>
            </w:r>
          </w:p>
          <w:p w:rsidR="000141CA" w:rsidRPr="004B0214" w:rsidRDefault="000141CA" w:rsidP="005F6BA9">
            <w:pPr>
              <w:jc w:val="center"/>
            </w:pPr>
          </w:p>
        </w:tc>
        <w:tc>
          <w:tcPr>
            <w:tcW w:w="2395" w:type="dxa"/>
          </w:tcPr>
          <w:p w:rsidR="000141CA" w:rsidRPr="0030476A" w:rsidRDefault="000141CA" w:rsidP="005F6BA9">
            <w:pPr>
              <w:jc w:val="center"/>
            </w:pPr>
            <w:r w:rsidRPr="0030476A">
              <w:t>120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8D772D">
            <w:pPr>
              <w:jc w:val="center"/>
              <w:rPr>
                <w:b/>
                <w:bCs/>
              </w:rPr>
            </w:pPr>
          </w:p>
        </w:tc>
        <w:tc>
          <w:tcPr>
            <w:tcW w:w="14240" w:type="dxa"/>
            <w:gridSpan w:val="6"/>
          </w:tcPr>
          <w:p w:rsidR="000141CA" w:rsidRPr="008D772D" w:rsidRDefault="000141CA" w:rsidP="003E438F">
            <w:pPr>
              <w:ind w:left="-158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8D772D">
              <w:rPr>
                <w:b/>
                <w:bCs/>
              </w:rPr>
              <w:t>. На базе среднего профессионального образования</w:t>
            </w:r>
            <w:r>
              <w:tab/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EE3715">
            <w:r>
              <w:t>15.</w:t>
            </w:r>
          </w:p>
        </w:tc>
        <w:tc>
          <w:tcPr>
            <w:tcW w:w="2844" w:type="dxa"/>
          </w:tcPr>
          <w:p w:rsidR="000141CA" w:rsidRDefault="000141CA" w:rsidP="00EE3715">
            <w:r>
              <w:t xml:space="preserve">Управление производственным предприятием </w:t>
            </w:r>
          </w:p>
        </w:tc>
        <w:tc>
          <w:tcPr>
            <w:tcW w:w="2570" w:type="dxa"/>
          </w:tcPr>
          <w:p w:rsidR="000141CA" w:rsidRDefault="000141CA" w:rsidP="00EE3715"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EE3715">
            <w:pPr>
              <w:jc w:val="center"/>
            </w:pPr>
            <w:r>
              <w:t>7 мес.</w:t>
            </w:r>
          </w:p>
        </w:tc>
        <w:tc>
          <w:tcPr>
            <w:tcW w:w="2249" w:type="dxa"/>
          </w:tcPr>
          <w:p w:rsidR="000141CA" w:rsidRDefault="000141CA" w:rsidP="00EE3715">
            <w:pPr>
              <w:jc w:val="center"/>
            </w:pPr>
            <w:r>
              <w:t>560</w:t>
            </w:r>
          </w:p>
        </w:tc>
        <w:tc>
          <w:tcPr>
            <w:tcW w:w="2149" w:type="dxa"/>
          </w:tcPr>
          <w:p w:rsidR="000141CA" w:rsidRPr="004B0214" w:rsidRDefault="000141CA" w:rsidP="00EE3715">
            <w:pPr>
              <w:jc w:val="center"/>
            </w:pPr>
            <w:r>
              <w:t>45,27</w:t>
            </w:r>
          </w:p>
        </w:tc>
        <w:tc>
          <w:tcPr>
            <w:tcW w:w="2395" w:type="dxa"/>
          </w:tcPr>
          <w:p w:rsidR="000141CA" w:rsidRPr="00B55B53" w:rsidRDefault="000141CA" w:rsidP="00EE3715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120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EE3715">
            <w:r>
              <w:t>16.</w:t>
            </w:r>
          </w:p>
        </w:tc>
        <w:tc>
          <w:tcPr>
            <w:tcW w:w="2844" w:type="dxa"/>
          </w:tcPr>
          <w:p w:rsidR="000141CA" w:rsidRDefault="000141CA" w:rsidP="00EE3715">
            <w:r>
              <w:t xml:space="preserve">Управление малым бизнесом  </w:t>
            </w:r>
          </w:p>
        </w:tc>
        <w:tc>
          <w:tcPr>
            <w:tcW w:w="2570" w:type="dxa"/>
          </w:tcPr>
          <w:p w:rsidR="000141CA" w:rsidRDefault="000141CA" w:rsidP="00EE3715">
            <w:r>
              <w:t>080200 Менеджмент</w:t>
            </w:r>
          </w:p>
        </w:tc>
        <w:tc>
          <w:tcPr>
            <w:tcW w:w="2033" w:type="dxa"/>
          </w:tcPr>
          <w:p w:rsidR="000141CA" w:rsidRDefault="000141CA" w:rsidP="00EE3715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EE3715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EE3715">
            <w:pPr>
              <w:jc w:val="center"/>
            </w:pPr>
            <w:r>
              <w:t>45,27</w:t>
            </w:r>
          </w:p>
        </w:tc>
        <w:tc>
          <w:tcPr>
            <w:tcW w:w="2395" w:type="dxa"/>
          </w:tcPr>
          <w:p w:rsidR="000141CA" w:rsidRPr="00B55B53" w:rsidRDefault="000141CA" w:rsidP="00EE3715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EE3715">
            <w:r>
              <w:t>17.</w:t>
            </w:r>
          </w:p>
        </w:tc>
        <w:tc>
          <w:tcPr>
            <w:tcW w:w="2844" w:type="dxa"/>
          </w:tcPr>
          <w:p w:rsidR="000141CA" w:rsidRDefault="000141CA" w:rsidP="00EE3715">
            <w:r>
              <w:t xml:space="preserve">Организация малого и среднего бизнеса  </w:t>
            </w:r>
          </w:p>
        </w:tc>
        <w:tc>
          <w:tcPr>
            <w:tcW w:w="2570" w:type="dxa"/>
          </w:tcPr>
          <w:p w:rsidR="000141CA" w:rsidRDefault="000141CA" w:rsidP="00EE3715">
            <w:r w:rsidRPr="00B55B53">
              <w:t>080100 Экономика</w:t>
            </w:r>
          </w:p>
        </w:tc>
        <w:tc>
          <w:tcPr>
            <w:tcW w:w="2033" w:type="dxa"/>
          </w:tcPr>
          <w:p w:rsidR="000141CA" w:rsidRDefault="000141CA" w:rsidP="00EE3715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EE3715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EE3715">
            <w:pPr>
              <w:jc w:val="center"/>
            </w:pPr>
            <w:r>
              <w:t>45,27</w:t>
            </w:r>
          </w:p>
        </w:tc>
        <w:tc>
          <w:tcPr>
            <w:tcW w:w="2395" w:type="dxa"/>
          </w:tcPr>
          <w:p w:rsidR="000141CA" w:rsidRPr="00B55B53" w:rsidRDefault="000141CA" w:rsidP="00EE3715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51C90">
            <w:r>
              <w:t>18.</w:t>
            </w:r>
          </w:p>
        </w:tc>
        <w:tc>
          <w:tcPr>
            <w:tcW w:w="2844" w:type="dxa"/>
          </w:tcPr>
          <w:p w:rsidR="000141CA" w:rsidRDefault="000141CA" w:rsidP="00351C90">
            <w:r>
              <w:t xml:space="preserve">Организация предпринимательской деятельности  </w:t>
            </w:r>
          </w:p>
        </w:tc>
        <w:tc>
          <w:tcPr>
            <w:tcW w:w="2570" w:type="dxa"/>
          </w:tcPr>
          <w:p w:rsidR="000141CA" w:rsidRPr="00B55B53" w:rsidRDefault="000141CA" w:rsidP="00351C90">
            <w:r w:rsidRPr="00B55B53">
              <w:t>080100 Экономика</w:t>
            </w:r>
          </w:p>
        </w:tc>
        <w:tc>
          <w:tcPr>
            <w:tcW w:w="2033" w:type="dxa"/>
          </w:tcPr>
          <w:p w:rsidR="000141CA" w:rsidRDefault="000141CA" w:rsidP="00351C90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351C90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51C90">
            <w:pPr>
              <w:jc w:val="center"/>
            </w:pPr>
            <w:r>
              <w:t>45,27</w:t>
            </w:r>
          </w:p>
        </w:tc>
        <w:tc>
          <w:tcPr>
            <w:tcW w:w="2395" w:type="dxa"/>
          </w:tcPr>
          <w:p w:rsidR="000141CA" w:rsidRPr="00B55B53" w:rsidRDefault="000141CA" w:rsidP="00351C90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51C90">
            <w:r>
              <w:t>19.</w:t>
            </w:r>
          </w:p>
        </w:tc>
        <w:tc>
          <w:tcPr>
            <w:tcW w:w="2844" w:type="dxa"/>
          </w:tcPr>
          <w:p w:rsidR="000141CA" w:rsidRDefault="000141CA" w:rsidP="00351C90">
            <w:r>
              <w:t xml:space="preserve">Создание собственного дела  </w:t>
            </w:r>
          </w:p>
        </w:tc>
        <w:tc>
          <w:tcPr>
            <w:tcW w:w="2570" w:type="dxa"/>
          </w:tcPr>
          <w:p w:rsidR="000141CA" w:rsidRPr="00B55B53" w:rsidRDefault="000141CA" w:rsidP="00351C90">
            <w:r w:rsidRPr="00B55B53">
              <w:t>080100 Экономика</w:t>
            </w:r>
          </w:p>
        </w:tc>
        <w:tc>
          <w:tcPr>
            <w:tcW w:w="2033" w:type="dxa"/>
          </w:tcPr>
          <w:p w:rsidR="000141CA" w:rsidRDefault="000141CA" w:rsidP="00351C90">
            <w:pPr>
              <w:jc w:val="center"/>
            </w:pPr>
            <w:r>
              <w:t>4 мес.</w:t>
            </w:r>
          </w:p>
        </w:tc>
        <w:tc>
          <w:tcPr>
            <w:tcW w:w="2249" w:type="dxa"/>
          </w:tcPr>
          <w:p w:rsidR="000141CA" w:rsidRDefault="000141CA" w:rsidP="00351C90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51C90">
            <w:pPr>
              <w:jc w:val="center"/>
            </w:pPr>
            <w:r>
              <w:t>45,27</w:t>
            </w:r>
          </w:p>
        </w:tc>
        <w:tc>
          <w:tcPr>
            <w:tcW w:w="2395" w:type="dxa"/>
          </w:tcPr>
          <w:p w:rsidR="000141CA" w:rsidRPr="00B55B53" w:rsidRDefault="000141CA" w:rsidP="00351C90">
            <w:pPr>
              <w:jc w:val="center"/>
              <w:rPr>
                <w:lang w:val="en-US"/>
              </w:rPr>
            </w:pPr>
            <w:r w:rsidRPr="00B55B53">
              <w:rPr>
                <w:lang w:val="en-US"/>
              </w:rPr>
              <w:t>110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51C90">
            <w:r>
              <w:t>20.</w:t>
            </w:r>
          </w:p>
        </w:tc>
        <w:tc>
          <w:tcPr>
            <w:tcW w:w="2844" w:type="dxa"/>
          </w:tcPr>
          <w:p w:rsidR="000141CA" w:rsidRPr="00DC392E" w:rsidRDefault="000141CA" w:rsidP="00351C90">
            <w:r>
              <w:t>Ресурсосберегающие технологии в металлургии</w:t>
            </w:r>
            <w:r w:rsidRPr="00DC392E">
              <w:t xml:space="preserve"> цветных тяжелых металлов</w:t>
            </w:r>
            <w:r>
              <w:t xml:space="preserve"> </w:t>
            </w:r>
          </w:p>
        </w:tc>
        <w:tc>
          <w:tcPr>
            <w:tcW w:w="2570" w:type="dxa"/>
          </w:tcPr>
          <w:p w:rsidR="000141CA" w:rsidRPr="00DC392E" w:rsidRDefault="000141CA" w:rsidP="00351C90">
            <w:r w:rsidRPr="00DC392E">
              <w:t>150102</w:t>
            </w:r>
            <w:r>
              <w:t xml:space="preserve"> </w:t>
            </w:r>
            <w:r w:rsidRPr="00DC392E">
              <w:t>Металлургия цветных металлов</w:t>
            </w:r>
          </w:p>
        </w:tc>
        <w:tc>
          <w:tcPr>
            <w:tcW w:w="2033" w:type="dxa"/>
          </w:tcPr>
          <w:p w:rsidR="000141CA" w:rsidRPr="004B0214" w:rsidRDefault="000141CA" w:rsidP="00351C90">
            <w:pPr>
              <w:jc w:val="center"/>
            </w:pPr>
            <w:r>
              <w:t>6 мес.</w:t>
            </w:r>
          </w:p>
        </w:tc>
        <w:tc>
          <w:tcPr>
            <w:tcW w:w="2249" w:type="dxa"/>
          </w:tcPr>
          <w:p w:rsidR="000141CA" w:rsidRPr="00DC392E" w:rsidRDefault="000141CA" w:rsidP="00351C90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51C90">
            <w:pPr>
              <w:jc w:val="center"/>
            </w:pPr>
            <w:r>
              <w:t>66,72</w:t>
            </w:r>
          </w:p>
        </w:tc>
        <w:tc>
          <w:tcPr>
            <w:tcW w:w="2395" w:type="dxa"/>
          </w:tcPr>
          <w:p w:rsidR="000141CA" w:rsidRPr="00DC392E" w:rsidRDefault="000141CA" w:rsidP="00351C90">
            <w:pPr>
              <w:jc w:val="center"/>
            </w:pPr>
            <w:r>
              <w:t>124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51C90">
            <w:r>
              <w:t>21.</w:t>
            </w:r>
          </w:p>
        </w:tc>
        <w:tc>
          <w:tcPr>
            <w:tcW w:w="2844" w:type="dxa"/>
          </w:tcPr>
          <w:p w:rsidR="000141CA" w:rsidRPr="00DC392E" w:rsidRDefault="000141CA" w:rsidP="00351C90">
            <w:r>
              <w:t>Ресурсосберегающие технологии в металлургии</w:t>
            </w:r>
            <w:r w:rsidRPr="00DC392E">
              <w:t xml:space="preserve"> цветных легких металлов</w:t>
            </w:r>
            <w:r>
              <w:t xml:space="preserve"> </w:t>
            </w:r>
          </w:p>
        </w:tc>
        <w:tc>
          <w:tcPr>
            <w:tcW w:w="2570" w:type="dxa"/>
          </w:tcPr>
          <w:p w:rsidR="000141CA" w:rsidRPr="00DC392E" w:rsidRDefault="000141CA" w:rsidP="00351C90">
            <w:r w:rsidRPr="00DC392E">
              <w:t>150102</w:t>
            </w:r>
            <w:r>
              <w:t xml:space="preserve"> </w:t>
            </w:r>
            <w:r w:rsidRPr="00DC392E">
              <w:t>Металлургия цветных металлов</w:t>
            </w:r>
          </w:p>
        </w:tc>
        <w:tc>
          <w:tcPr>
            <w:tcW w:w="2033" w:type="dxa"/>
          </w:tcPr>
          <w:p w:rsidR="000141CA" w:rsidRPr="004B0214" w:rsidRDefault="000141CA" w:rsidP="00351C90">
            <w:pPr>
              <w:jc w:val="center"/>
            </w:pPr>
            <w:r>
              <w:t>6 мес.</w:t>
            </w:r>
          </w:p>
        </w:tc>
        <w:tc>
          <w:tcPr>
            <w:tcW w:w="2249" w:type="dxa"/>
          </w:tcPr>
          <w:p w:rsidR="000141CA" w:rsidRPr="00DC392E" w:rsidRDefault="000141CA" w:rsidP="00351C90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51C90">
            <w:pPr>
              <w:jc w:val="center"/>
            </w:pPr>
            <w:r>
              <w:t>66,72</w:t>
            </w:r>
          </w:p>
        </w:tc>
        <w:tc>
          <w:tcPr>
            <w:tcW w:w="2395" w:type="dxa"/>
          </w:tcPr>
          <w:p w:rsidR="000141CA" w:rsidRPr="00DC392E" w:rsidRDefault="000141CA" w:rsidP="00351C90">
            <w:pPr>
              <w:jc w:val="center"/>
            </w:pPr>
            <w:r>
              <w:t>124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51C90">
            <w:r>
              <w:t>22.</w:t>
            </w:r>
          </w:p>
        </w:tc>
        <w:tc>
          <w:tcPr>
            <w:tcW w:w="2844" w:type="dxa"/>
          </w:tcPr>
          <w:p w:rsidR="000141CA" w:rsidRPr="00DC392E" w:rsidRDefault="000141CA" w:rsidP="00351C90">
            <w:r>
              <w:t>Современные ресурсосберегающие технологии в металлургии</w:t>
            </w:r>
            <w:r w:rsidRPr="00DC392E">
              <w:t xml:space="preserve"> черных металлов</w:t>
            </w:r>
            <w:r>
              <w:t xml:space="preserve"> </w:t>
            </w:r>
          </w:p>
        </w:tc>
        <w:tc>
          <w:tcPr>
            <w:tcW w:w="2570" w:type="dxa"/>
          </w:tcPr>
          <w:p w:rsidR="000141CA" w:rsidRPr="00DC392E" w:rsidRDefault="000141CA" w:rsidP="00351C90">
            <w:r w:rsidRPr="00DC392E">
              <w:t>150101</w:t>
            </w:r>
            <w:r>
              <w:t xml:space="preserve"> </w:t>
            </w:r>
            <w:r w:rsidRPr="00DC392E">
              <w:t>Металлургия черных металлов</w:t>
            </w:r>
          </w:p>
        </w:tc>
        <w:tc>
          <w:tcPr>
            <w:tcW w:w="2033" w:type="dxa"/>
          </w:tcPr>
          <w:p w:rsidR="000141CA" w:rsidRPr="004B0214" w:rsidRDefault="000141CA" w:rsidP="00351C90">
            <w:pPr>
              <w:jc w:val="center"/>
            </w:pPr>
            <w:r>
              <w:t>6 мес.</w:t>
            </w:r>
          </w:p>
        </w:tc>
        <w:tc>
          <w:tcPr>
            <w:tcW w:w="2249" w:type="dxa"/>
          </w:tcPr>
          <w:p w:rsidR="000141CA" w:rsidRPr="00DC392E" w:rsidRDefault="000141CA" w:rsidP="00351C90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51C90">
            <w:pPr>
              <w:jc w:val="center"/>
            </w:pPr>
            <w:r>
              <w:t>66,72</w:t>
            </w:r>
          </w:p>
        </w:tc>
        <w:tc>
          <w:tcPr>
            <w:tcW w:w="2395" w:type="dxa"/>
          </w:tcPr>
          <w:p w:rsidR="000141CA" w:rsidRPr="00DC392E" w:rsidRDefault="000141CA" w:rsidP="00351C90">
            <w:pPr>
              <w:jc w:val="center"/>
            </w:pPr>
            <w:r>
              <w:t>124</w:t>
            </w:r>
          </w:p>
        </w:tc>
      </w:tr>
      <w:tr w:rsidR="000141CA" w:rsidRPr="00426465" w:rsidTr="00351C90">
        <w:tc>
          <w:tcPr>
            <w:tcW w:w="628" w:type="dxa"/>
          </w:tcPr>
          <w:p w:rsidR="000141CA" w:rsidRDefault="000141CA" w:rsidP="00351C90">
            <w:r>
              <w:t>23.</w:t>
            </w:r>
          </w:p>
        </w:tc>
        <w:tc>
          <w:tcPr>
            <w:tcW w:w="2844" w:type="dxa"/>
          </w:tcPr>
          <w:p w:rsidR="000141CA" w:rsidRPr="00DC392E" w:rsidRDefault="000141CA" w:rsidP="00351C90">
            <w:r>
              <w:t xml:space="preserve">Современные технологии ресурсосбережения в трубном производстве </w:t>
            </w:r>
          </w:p>
        </w:tc>
        <w:tc>
          <w:tcPr>
            <w:tcW w:w="2570" w:type="dxa"/>
          </w:tcPr>
          <w:p w:rsidR="000141CA" w:rsidRPr="00DC392E" w:rsidRDefault="000141CA" w:rsidP="00351C90">
            <w:r w:rsidRPr="00DC392E">
              <w:t>150106</w:t>
            </w:r>
            <w:r>
              <w:t xml:space="preserve"> </w:t>
            </w:r>
            <w:r w:rsidRPr="00DC392E">
              <w:t>Обработка металлов давлением</w:t>
            </w:r>
          </w:p>
        </w:tc>
        <w:tc>
          <w:tcPr>
            <w:tcW w:w="2033" w:type="dxa"/>
          </w:tcPr>
          <w:p w:rsidR="000141CA" w:rsidRPr="004B0214" w:rsidRDefault="000141CA" w:rsidP="00351C90">
            <w:pPr>
              <w:jc w:val="center"/>
            </w:pPr>
            <w:r>
              <w:t>6 мес.</w:t>
            </w:r>
          </w:p>
        </w:tc>
        <w:tc>
          <w:tcPr>
            <w:tcW w:w="2249" w:type="dxa"/>
          </w:tcPr>
          <w:p w:rsidR="000141CA" w:rsidRPr="00DC392E" w:rsidRDefault="000141CA" w:rsidP="00351C90">
            <w:pPr>
              <w:jc w:val="center"/>
            </w:pPr>
            <w:r>
              <w:t>510</w:t>
            </w:r>
          </w:p>
        </w:tc>
        <w:tc>
          <w:tcPr>
            <w:tcW w:w="2149" w:type="dxa"/>
          </w:tcPr>
          <w:p w:rsidR="000141CA" w:rsidRPr="004B0214" w:rsidRDefault="000141CA" w:rsidP="00351C90">
            <w:pPr>
              <w:jc w:val="center"/>
            </w:pPr>
            <w:r>
              <w:t>66,72</w:t>
            </w:r>
          </w:p>
        </w:tc>
        <w:tc>
          <w:tcPr>
            <w:tcW w:w="2395" w:type="dxa"/>
          </w:tcPr>
          <w:p w:rsidR="000141CA" w:rsidRPr="004C228D" w:rsidRDefault="000141CA" w:rsidP="00351C90">
            <w:pPr>
              <w:jc w:val="center"/>
            </w:pPr>
            <w:r>
              <w:t>124</w:t>
            </w:r>
          </w:p>
        </w:tc>
      </w:tr>
    </w:tbl>
    <w:p w:rsidR="000141CA" w:rsidRDefault="000141CA"/>
    <w:sectPr w:rsidR="000141CA" w:rsidSect="00BF0E13">
      <w:pgSz w:w="16838" w:h="11906" w:orient="landscape"/>
      <w:pgMar w:top="993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1CA" w:rsidRDefault="000141CA" w:rsidP="00736684">
      <w:r>
        <w:separator/>
      </w:r>
    </w:p>
  </w:endnote>
  <w:endnote w:type="continuationSeparator" w:id="1">
    <w:p w:rsidR="000141CA" w:rsidRDefault="000141CA" w:rsidP="00736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1CA" w:rsidRDefault="000141CA" w:rsidP="00736684">
      <w:r>
        <w:separator/>
      </w:r>
    </w:p>
  </w:footnote>
  <w:footnote w:type="continuationSeparator" w:id="1">
    <w:p w:rsidR="000141CA" w:rsidRDefault="000141CA" w:rsidP="007366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A6857"/>
    <w:multiLevelType w:val="hybridMultilevel"/>
    <w:tmpl w:val="B9C41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3D256C"/>
    <w:multiLevelType w:val="hybridMultilevel"/>
    <w:tmpl w:val="1F58C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54F4"/>
    <w:rsid w:val="000141CA"/>
    <w:rsid w:val="000A6377"/>
    <w:rsid w:val="000B192F"/>
    <w:rsid w:val="00225740"/>
    <w:rsid w:val="0030476A"/>
    <w:rsid w:val="00351C90"/>
    <w:rsid w:val="003E438F"/>
    <w:rsid w:val="0040042E"/>
    <w:rsid w:val="00426465"/>
    <w:rsid w:val="00485C7A"/>
    <w:rsid w:val="004B0214"/>
    <w:rsid w:val="004C228D"/>
    <w:rsid w:val="004F766B"/>
    <w:rsid w:val="005313C3"/>
    <w:rsid w:val="005A0DFC"/>
    <w:rsid w:val="005B5EF7"/>
    <w:rsid w:val="005F3C4C"/>
    <w:rsid w:val="005F6BA9"/>
    <w:rsid w:val="0063302C"/>
    <w:rsid w:val="00666656"/>
    <w:rsid w:val="006E19B7"/>
    <w:rsid w:val="006E37BC"/>
    <w:rsid w:val="00736684"/>
    <w:rsid w:val="0075652F"/>
    <w:rsid w:val="007E636C"/>
    <w:rsid w:val="00850632"/>
    <w:rsid w:val="008D762A"/>
    <w:rsid w:val="008D772D"/>
    <w:rsid w:val="00A238EE"/>
    <w:rsid w:val="00A75F23"/>
    <w:rsid w:val="00A91B8A"/>
    <w:rsid w:val="00B0368A"/>
    <w:rsid w:val="00B35189"/>
    <w:rsid w:val="00B55B53"/>
    <w:rsid w:val="00BF0E13"/>
    <w:rsid w:val="00C300ED"/>
    <w:rsid w:val="00CB0F67"/>
    <w:rsid w:val="00CE1E73"/>
    <w:rsid w:val="00D354F4"/>
    <w:rsid w:val="00DA6A8B"/>
    <w:rsid w:val="00DB23DC"/>
    <w:rsid w:val="00DC392E"/>
    <w:rsid w:val="00EE3715"/>
    <w:rsid w:val="00F16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36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354F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3668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66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3668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3668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3</Pages>
  <Words>449</Words>
  <Characters>2563</Characters>
  <Application>Microsoft Office Outlook</Application>
  <DocSecurity>0</DocSecurity>
  <Lines>0</Lines>
  <Paragraphs>0</Paragraphs>
  <ScaleCrop>false</ScaleCrop>
  <Company>mon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Название программы</dc:title>
  <dc:subject/>
  <dc:creator>Fomina</dc:creator>
  <cp:keywords/>
  <dc:description/>
  <cp:lastModifiedBy>Кузьмина</cp:lastModifiedBy>
  <cp:revision>6</cp:revision>
  <dcterms:created xsi:type="dcterms:W3CDTF">2013-05-06T12:51:00Z</dcterms:created>
  <dcterms:modified xsi:type="dcterms:W3CDTF">2013-07-05T09:40:00Z</dcterms:modified>
</cp:coreProperties>
</file>