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A09" w:rsidRPr="00E71855" w:rsidRDefault="00131A09" w:rsidP="00E16D32">
      <w:pPr>
        <w:pStyle w:val="NormalWeb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Л Е В О Б Е Р Е Ж Н А Я - 4 А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559"/>
        <w:gridCol w:w="1417"/>
        <w:gridCol w:w="1418"/>
        <w:gridCol w:w="1417"/>
        <w:gridCol w:w="1418"/>
        <w:gridCol w:w="1418"/>
        <w:gridCol w:w="1276"/>
      </w:tblGrid>
      <w:tr w:rsidR="00131A09" w:rsidRPr="00E162ED" w:rsidTr="00E162ED">
        <w:trPr>
          <w:trHeight w:val="553"/>
        </w:trPr>
        <w:tc>
          <w:tcPr>
            <w:tcW w:w="993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 корп.</w:t>
            </w:r>
          </w:p>
        </w:tc>
        <w:tc>
          <w:tcPr>
            <w:tcW w:w="1559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Число секций/ст.</w:t>
            </w:r>
          </w:p>
        </w:tc>
        <w:tc>
          <w:tcPr>
            <w:tcW w:w="1417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Кол-во 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1-ком/ст.</w:t>
            </w:r>
          </w:p>
        </w:tc>
        <w:tc>
          <w:tcPr>
            <w:tcW w:w="1418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Кол-во 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2-ком/ст.</w:t>
            </w:r>
          </w:p>
        </w:tc>
        <w:tc>
          <w:tcPr>
            <w:tcW w:w="1417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Кол-во 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3-ком/ст.</w:t>
            </w:r>
          </w:p>
        </w:tc>
        <w:tc>
          <w:tcPr>
            <w:tcW w:w="1418" w:type="dxa"/>
            <w:vAlign w:val="center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Кол-во 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4-ком/ст.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кв./стояк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Приме</w:t>
            </w:r>
          </w:p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чание</w:t>
            </w:r>
          </w:p>
        </w:tc>
      </w:tr>
      <w:tr w:rsidR="00131A09" w:rsidRPr="00E162ED" w:rsidTr="00E162ED">
        <w:trPr>
          <w:trHeight w:val="440"/>
        </w:trPr>
        <w:tc>
          <w:tcPr>
            <w:tcW w:w="993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</w:t>
            </w:r>
          </w:p>
        </w:tc>
        <w:tc>
          <w:tcPr>
            <w:tcW w:w="1559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7/ 21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209/ 11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190/ 10</w:t>
            </w: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399/ 21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03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6/ 20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152/ 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380/ 20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0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5/ 20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190/ 10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114/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380/ 20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3/ 10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38/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190/ 10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21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8/ 25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95/ 5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171/ 9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152/ 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57/ 3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475/ 25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4"/>
        </w:trPr>
        <w:tc>
          <w:tcPr>
            <w:tcW w:w="993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12</w:t>
            </w:r>
          </w:p>
        </w:tc>
        <w:tc>
          <w:tcPr>
            <w:tcW w:w="1559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4/ 12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76/ 4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152/ 8</w:t>
            </w: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228/ 12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9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3/ 11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95/ 5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19/ 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19/ 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209/ 11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1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4/ 15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133/ 7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114/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19/ 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19/ 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285/ 15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7"/>
        </w:trPr>
        <w:tc>
          <w:tcPr>
            <w:tcW w:w="993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19</w:t>
            </w:r>
          </w:p>
        </w:tc>
        <w:tc>
          <w:tcPr>
            <w:tcW w:w="1559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3/ 9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95/ 5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171/ 9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23"/>
        </w:trPr>
        <w:tc>
          <w:tcPr>
            <w:tcW w:w="993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21</w:t>
            </w:r>
          </w:p>
        </w:tc>
        <w:tc>
          <w:tcPr>
            <w:tcW w:w="1559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3/ 9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76/ 4</w:t>
            </w:r>
          </w:p>
        </w:tc>
        <w:tc>
          <w:tcPr>
            <w:tcW w:w="1417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95/ 5</w:t>
            </w: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1418" w:type="dxa"/>
          </w:tcPr>
          <w:p w:rsidR="00131A09" w:rsidRPr="00082DF6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171/ 9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82DF6">
              <w:rPr>
                <w:rFonts w:ascii="Times New Roman" w:hAnsi="Times New Roman"/>
                <w:sz w:val="28"/>
                <w:szCs w:val="28"/>
                <w:highlight w:val="red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416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2/ 8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38/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38/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152/ 8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Мк</w:t>
            </w:r>
          </w:p>
        </w:tc>
      </w:tr>
      <w:tr w:rsidR="00131A09" w:rsidRPr="00E162ED" w:rsidTr="00E162ED">
        <w:trPr>
          <w:trHeight w:val="553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48/ 160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779/ 41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1121/ 59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969/ 51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171/ 9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3040/ 160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</w:tr>
      <w:tr w:rsidR="00131A09" w:rsidRPr="00E162ED" w:rsidTr="00E162ED">
        <w:trPr>
          <w:trHeight w:val="41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07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28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06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2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17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396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1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421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1/ 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50/ 2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150/ 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155 Нб</w:t>
            </w:r>
          </w:p>
        </w:tc>
      </w:tr>
      <w:tr w:rsidR="00131A09" w:rsidRPr="00E162ED" w:rsidTr="00E162ED">
        <w:trPr>
          <w:trHeight w:val="60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9/ 54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450/ 18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450/ 18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450/ 18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1350/ 54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</w:tr>
      <w:tr w:rsidR="00131A09" w:rsidRPr="00E162ED" w:rsidTr="00E162ED">
        <w:trPr>
          <w:trHeight w:val="36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9/ 36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342/ 18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266/ 14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76/ 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684/ 36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155 Мм"/>
              </w:smartTagPr>
              <w:r w:rsidRPr="00E162ED">
                <w:rPr>
                  <w:rFonts w:ascii="Times New Roman" w:hAnsi="Times New Roman"/>
                  <w:sz w:val="28"/>
                  <w:szCs w:val="28"/>
                  <w:lang w:eastAsia="ru-RU"/>
                </w:rPr>
                <w:t>155 Мм</w:t>
              </w:r>
            </w:smartTag>
          </w:p>
        </w:tc>
      </w:tr>
      <w:tr w:rsidR="00131A09" w:rsidRPr="00E162ED" w:rsidTr="00E162ED">
        <w:trPr>
          <w:trHeight w:val="414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7/ 28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266/ 14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209/ 11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57/ 3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532/ 28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155 Мм"/>
              </w:smartTagPr>
              <w:r w:rsidRPr="00E162ED">
                <w:rPr>
                  <w:rFonts w:ascii="Times New Roman" w:hAnsi="Times New Roman"/>
                  <w:sz w:val="28"/>
                  <w:szCs w:val="28"/>
                  <w:lang w:eastAsia="ru-RU"/>
                </w:rPr>
                <w:t>155 Мм</w:t>
              </w:r>
            </w:smartTag>
          </w:p>
        </w:tc>
      </w:tr>
      <w:tr w:rsidR="00131A09" w:rsidRPr="00E162ED" w:rsidTr="00E162ED">
        <w:trPr>
          <w:trHeight w:val="419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3/ 12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114/ 6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95/ 5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19/ 1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sz w:val="28"/>
                <w:szCs w:val="28"/>
                <w:lang w:eastAsia="ru-RU"/>
              </w:rPr>
              <w:t>228/ 12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155 Мм"/>
              </w:smartTagPr>
              <w:r w:rsidRPr="00E162ED">
                <w:rPr>
                  <w:rFonts w:ascii="Times New Roman" w:hAnsi="Times New Roman"/>
                  <w:sz w:val="28"/>
                  <w:szCs w:val="28"/>
                  <w:lang w:eastAsia="ru-RU"/>
                </w:rPr>
                <w:t>155 Мм</w:t>
              </w:r>
            </w:smartTag>
          </w:p>
        </w:tc>
      </w:tr>
      <w:tr w:rsidR="00131A09" w:rsidRPr="00E162ED" w:rsidTr="00E162ED">
        <w:trPr>
          <w:trHeight w:val="593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19/ 76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722/ 38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570/ 30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152/ 8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1444/ 76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</w:tr>
      <w:tr w:rsidR="00131A09" w:rsidRPr="00E162ED" w:rsidTr="00E162ED">
        <w:trPr>
          <w:trHeight w:val="605"/>
        </w:trPr>
        <w:tc>
          <w:tcPr>
            <w:tcW w:w="993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559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76/ 290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1951/ 97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2141/ 107</w:t>
            </w:r>
          </w:p>
        </w:tc>
        <w:tc>
          <w:tcPr>
            <w:tcW w:w="1417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1571/ 77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171/ 9</w:t>
            </w:r>
          </w:p>
        </w:tc>
        <w:tc>
          <w:tcPr>
            <w:tcW w:w="1418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5834/ 290</w:t>
            </w:r>
          </w:p>
        </w:tc>
        <w:tc>
          <w:tcPr>
            <w:tcW w:w="1276" w:type="dxa"/>
          </w:tcPr>
          <w:p w:rsidR="00131A09" w:rsidRPr="00E162ED" w:rsidRDefault="00131A09" w:rsidP="00E162E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E162E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</w:tr>
    </w:tbl>
    <w:p w:rsidR="00131A09" w:rsidRPr="00E16D32" w:rsidRDefault="00131A09" w:rsidP="00E16D32">
      <w:pPr>
        <w:pStyle w:val="NormalWeb"/>
        <w:rPr>
          <w:sz w:val="28"/>
          <w:szCs w:val="28"/>
          <w:u w:val="single"/>
        </w:rPr>
      </w:pPr>
      <w:r w:rsidRPr="008B6206">
        <w:rPr>
          <w:b/>
          <w:sz w:val="28"/>
          <w:szCs w:val="28"/>
          <w:u w:val="single"/>
        </w:rPr>
        <w:t>Итого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8B6206">
        <w:rPr>
          <w:sz w:val="28"/>
          <w:szCs w:val="28"/>
          <w:u w:val="single"/>
        </w:rPr>
        <w:t>5834 квартир/ 290 стояков/</w:t>
      </w:r>
      <w:r>
        <w:rPr>
          <w:sz w:val="28"/>
          <w:szCs w:val="28"/>
          <w:u w:val="single"/>
        </w:rPr>
        <w:t xml:space="preserve"> 76 секций/ 23 корпуса - </w:t>
      </w:r>
      <w:r w:rsidRPr="008B6206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Мк, 9</w:t>
      </w:r>
      <w:r>
        <w:rPr>
          <w:sz w:val="28"/>
          <w:szCs w:val="28"/>
          <w:u w:val="single"/>
        </w:rPr>
        <w:t>-</w:t>
      </w:r>
      <w:r w:rsidRPr="008B6206">
        <w:rPr>
          <w:sz w:val="28"/>
          <w:szCs w:val="28"/>
          <w:u w:val="single"/>
        </w:rPr>
        <w:t>Нб, 3</w:t>
      </w:r>
      <w:r>
        <w:rPr>
          <w:sz w:val="28"/>
          <w:szCs w:val="28"/>
          <w:u w:val="single"/>
        </w:rPr>
        <w:t>-Мм</w:t>
      </w:r>
    </w:p>
    <w:sectPr w:rsidR="00131A09" w:rsidRPr="00E16D32" w:rsidSect="006F0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D32"/>
    <w:rsid w:val="00082DF6"/>
    <w:rsid w:val="00131A09"/>
    <w:rsid w:val="00176316"/>
    <w:rsid w:val="002F49FE"/>
    <w:rsid w:val="006F0317"/>
    <w:rsid w:val="007E525A"/>
    <w:rsid w:val="008B6206"/>
    <w:rsid w:val="00C70F42"/>
    <w:rsid w:val="00CE7741"/>
    <w:rsid w:val="00E162ED"/>
    <w:rsid w:val="00E16D32"/>
    <w:rsid w:val="00E71855"/>
    <w:rsid w:val="00EB6860"/>
    <w:rsid w:val="00F4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D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16D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E16D3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217</Words>
  <Characters>1239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 Е В О Б Е Р Е Ж Н А Я - 4 А</dc:title>
  <dc:subject/>
  <dc:creator>Asus-PC</dc:creator>
  <cp:keywords/>
  <dc:description/>
  <cp:lastModifiedBy>вадим</cp:lastModifiedBy>
  <cp:revision>3</cp:revision>
  <dcterms:created xsi:type="dcterms:W3CDTF">2014-03-01T18:45:00Z</dcterms:created>
  <dcterms:modified xsi:type="dcterms:W3CDTF">2014-03-06T06:17:00Z</dcterms:modified>
</cp:coreProperties>
</file>