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9A" w:rsidRPr="00176C58" w:rsidRDefault="00B91845" w:rsidP="0013759A">
      <w:pPr>
        <w:jc w:val="center"/>
        <w:rPr>
          <w:sz w:val="18"/>
          <w:szCs w:val="18"/>
          <w:lang w:val="ru-RU"/>
        </w:rPr>
      </w:pPr>
      <w:r>
        <w:rPr>
          <w:spacing w:val="60"/>
          <w:sz w:val="16"/>
          <w:szCs w:val="16"/>
        </w:rPr>
        <w:fldChar w:fldCharType="begin"/>
      </w:r>
      <w:r w:rsidR="0013759A" w:rsidRPr="00176C58">
        <w:rPr>
          <w:spacing w:val="60"/>
          <w:sz w:val="16"/>
          <w:szCs w:val="16"/>
          <w:lang w:val="ru-RU"/>
        </w:rPr>
        <w:instrText xml:space="preserve"> </w:instrText>
      </w:r>
      <w:r w:rsidR="0013759A">
        <w:rPr>
          <w:spacing w:val="60"/>
          <w:sz w:val="16"/>
          <w:szCs w:val="16"/>
        </w:rPr>
        <w:instrText>INCLUDETEXT</w:instrText>
      </w:r>
      <w:r w:rsidR="0013759A" w:rsidRPr="00176C58">
        <w:rPr>
          <w:spacing w:val="60"/>
          <w:sz w:val="16"/>
          <w:szCs w:val="16"/>
          <w:lang w:val="ru-RU"/>
        </w:rPr>
        <w:instrText xml:space="preserve"> "</w:instrText>
      </w:r>
      <w:r w:rsidR="0013759A">
        <w:rPr>
          <w:spacing w:val="60"/>
          <w:sz w:val="16"/>
          <w:szCs w:val="16"/>
        </w:rPr>
        <w:instrText>C</w:instrText>
      </w:r>
      <w:r w:rsidR="0013759A" w:rsidRPr="00176C58">
        <w:rPr>
          <w:spacing w:val="60"/>
          <w:sz w:val="16"/>
          <w:szCs w:val="16"/>
          <w:lang w:val="ru-RU"/>
        </w:rPr>
        <w:instrText>:\\</w:instrText>
      </w:r>
      <w:r w:rsidR="0013759A">
        <w:rPr>
          <w:spacing w:val="60"/>
          <w:sz w:val="16"/>
          <w:szCs w:val="16"/>
        </w:rPr>
        <w:instrText>L</w:instrText>
      </w:r>
      <w:r w:rsidR="0013759A" w:rsidRPr="00176C58">
        <w:rPr>
          <w:spacing w:val="60"/>
          <w:sz w:val="16"/>
          <w:szCs w:val="16"/>
          <w:lang w:val="ru-RU"/>
        </w:rPr>
        <w:instrText>\\</w:instrText>
      </w:r>
      <w:r w:rsidR="0013759A">
        <w:rPr>
          <w:spacing w:val="60"/>
          <w:sz w:val="16"/>
          <w:szCs w:val="16"/>
        </w:rPr>
        <w:instrText>FORMS</w:instrText>
      </w:r>
      <w:r w:rsidR="0013759A" w:rsidRPr="00176C58">
        <w:rPr>
          <w:spacing w:val="60"/>
          <w:sz w:val="16"/>
          <w:szCs w:val="16"/>
          <w:lang w:val="ru-RU"/>
        </w:rPr>
        <w:instrText>\\</w:instrText>
      </w:r>
      <w:r w:rsidR="0013759A">
        <w:rPr>
          <w:spacing w:val="60"/>
          <w:sz w:val="16"/>
          <w:szCs w:val="16"/>
        </w:rPr>
        <w:instrText>head</w:instrText>
      </w:r>
      <w:r w:rsidR="0013759A" w:rsidRPr="00176C58">
        <w:rPr>
          <w:spacing w:val="60"/>
          <w:sz w:val="16"/>
          <w:szCs w:val="16"/>
          <w:lang w:val="ru-RU"/>
        </w:rPr>
        <w:instrText>.</w:instrText>
      </w:r>
      <w:r w:rsidR="0013759A">
        <w:rPr>
          <w:spacing w:val="60"/>
          <w:sz w:val="16"/>
          <w:szCs w:val="16"/>
        </w:rPr>
        <w:instrText>rtf</w:instrText>
      </w:r>
      <w:r w:rsidR="0013759A" w:rsidRPr="00176C58">
        <w:rPr>
          <w:spacing w:val="60"/>
          <w:sz w:val="16"/>
          <w:szCs w:val="16"/>
          <w:lang w:val="ru-RU"/>
        </w:rPr>
        <w:instrText>" \</w:instrText>
      </w:r>
      <w:r w:rsidR="0013759A">
        <w:rPr>
          <w:spacing w:val="60"/>
          <w:sz w:val="16"/>
          <w:szCs w:val="16"/>
        </w:rPr>
        <w:instrText>c</w:instrText>
      </w:r>
      <w:r w:rsidR="0013759A" w:rsidRPr="00176C58">
        <w:rPr>
          <w:spacing w:val="60"/>
          <w:sz w:val="16"/>
          <w:szCs w:val="16"/>
          <w:lang w:val="ru-RU"/>
        </w:rPr>
        <w:instrText xml:space="preserve"> </w:instrText>
      </w:r>
      <w:r w:rsidR="0013759A">
        <w:rPr>
          <w:spacing w:val="60"/>
          <w:sz w:val="16"/>
          <w:szCs w:val="16"/>
        </w:rPr>
        <w:instrText>MSRTF</w:instrText>
      </w:r>
      <w:r w:rsidR="0013759A" w:rsidRPr="00176C58">
        <w:rPr>
          <w:spacing w:val="60"/>
          <w:sz w:val="16"/>
          <w:szCs w:val="16"/>
          <w:lang w:val="ru-RU"/>
        </w:rPr>
        <w:instrText xml:space="preserve">  \* </w:instrText>
      </w:r>
      <w:r w:rsidR="0013759A">
        <w:rPr>
          <w:spacing w:val="60"/>
          <w:sz w:val="16"/>
          <w:szCs w:val="16"/>
        </w:rPr>
        <w:instrText>MERGEFORMAT</w:instrText>
      </w:r>
      <w:r w:rsidR="0013759A"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fldChar w:fldCharType="separate"/>
      </w:r>
      <w:r w:rsidR="0013759A" w:rsidRPr="00176C58">
        <w:rPr>
          <w:sz w:val="18"/>
          <w:szCs w:val="18"/>
          <w:lang w:val="ru-RU"/>
        </w:rPr>
        <w:t>ГОСУДАРСТВЕННАЯ ДУМА ФЕДЕРАЛЬНОГО  СОБРАНИЯ  РОССИЙСКОЙ  ФЕДЕРАЦИИ</w:t>
      </w:r>
    </w:p>
    <w:p w:rsidR="0013759A" w:rsidRDefault="0013759A" w:rsidP="0013759A">
      <w:pPr>
        <w:pStyle w:val="1"/>
        <w:spacing w:line="200" w:lineRule="exact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>АППАРАТ ГОСУДАРСТВЕННОЙ ДУМЫ</w:t>
      </w:r>
    </w:p>
    <w:tbl>
      <w:tblPr>
        <w:tblW w:w="10512" w:type="dxa"/>
        <w:tblInd w:w="8" w:type="dxa"/>
        <w:tblBorders>
          <w:bottom w:val="single" w:sz="4" w:space="0" w:color="auto"/>
        </w:tblBorders>
        <w:tblLook w:val="0000"/>
      </w:tblPr>
      <w:tblGrid>
        <w:gridCol w:w="3698"/>
        <w:gridCol w:w="3241"/>
        <w:gridCol w:w="1956"/>
        <w:gridCol w:w="1617"/>
      </w:tblGrid>
      <w:tr w:rsidR="0013759A" w:rsidRPr="00907099">
        <w:trPr>
          <w:cantSplit/>
        </w:trPr>
        <w:tc>
          <w:tcPr>
            <w:tcW w:w="105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22C6" w:rsidRDefault="004322C6" w:rsidP="004322C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13759A" w:rsidRPr="004322C6" w:rsidRDefault="004322C6" w:rsidP="004322C6">
            <w:pPr>
              <w:pStyle w:val="2"/>
              <w:jc w:val="center"/>
              <w:rPr>
                <w:sz w:val="20"/>
                <w:szCs w:val="20"/>
              </w:rPr>
            </w:pPr>
            <w:r w:rsidRPr="004322C6">
              <w:rPr>
                <w:b w:val="0"/>
                <w:sz w:val="20"/>
                <w:szCs w:val="20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13759A">
        <w:trPr>
          <w:cantSplit/>
        </w:trPr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759A" w:rsidRDefault="0013759A" w:rsidP="0013759A">
            <w:pPr>
              <w:pStyle w:val="2"/>
              <w:ind w:left="720"/>
              <w:jc w:val="center"/>
              <w:rPr>
                <w:b w:val="0"/>
                <w:bCs w:val="0"/>
                <w:spacing w:val="6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ул. Моховая, д. 7, Москва, 103265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759A" w:rsidRPr="003C1007" w:rsidRDefault="0013759A" w:rsidP="0013759A">
            <w:pPr>
              <w:pStyle w:val="2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 Тел. (495) 629-68-27, (495</w:t>
            </w:r>
            <w:r w:rsidR="00C43E0E">
              <w:rPr>
                <w:b w:val="0"/>
                <w:sz w:val="18"/>
                <w:szCs w:val="18"/>
              </w:rPr>
              <w:t>) 629-65-04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759A" w:rsidRDefault="0013759A" w:rsidP="0013759A">
            <w:pPr>
              <w:pStyle w:val="2"/>
              <w:rPr>
                <w:b w:val="0"/>
                <w:bCs w:val="0"/>
                <w:sz w:val="18"/>
                <w:szCs w:val="18"/>
                <w:lang w:val="en-US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Факс (495) 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697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42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58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759A" w:rsidRDefault="0013759A" w:rsidP="0013759A">
            <w:pPr>
              <w:pStyle w:val="2"/>
              <w:rPr>
                <w:b w:val="0"/>
                <w:bCs w:val="0"/>
                <w:sz w:val="18"/>
                <w:szCs w:val="18"/>
                <w:lang w:val="en-US"/>
              </w:rPr>
            </w:pPr>
          </w:p>
        </w:tc>
      </w:tr>
    </w:tbl>
    <w:p w:rsidR="0013759A" w:rsidRDefault="0013759A" w:rsidP="0013759A">
      <w:pPr>
        <w:rPr>
          <w:sz w:val="2"/>
          <w:szCs w:val="2"/>
        </w:rPr>
      </w:pPr>
    </w:p>
    <w:p w:rsidR="0013759A" w:rsidRPr="00AC5B7E" w:rsidRDefault="00B91845" w:rsidP="0013759A">
      <w:pPr>
        <w:spacing w:before="120"/>
        <w:rPr>
          <w:sz w:val="24"/>
          <w:szCs w:val="24"/>
          <w:u w:val="single"/>
        </w:rPr>
      </w:pPr>
      <w:r>
        <w:rPr>
          <w:spacing w:val="60"/>
          <w:sz w:val="16"/>
          <w:szCs w:val="16"/>
        </w:rPr>
        <w:fldChar w:fldCharType="end"/>
      </w:r>
      <w:r w:rsidR="003D3CAF">
        <w:rPr>
          <w:noProof/>
          <w:sz w:val="24"/>
          <w:szCs w:val="24"/>
          <w:u w:val="single"/>
        </w:rPr>
        <w:t>31.03.2015</w:t>
      </w:r>
      <w:r w:rsidR="0013759A">
        <w:rPr>
          <w:sz w:val="24"/>
          <w:szCs w:val="24"/>
        </w:rPr>
        <w:t xml:space="preserve"> </w:t>
      </w:r>
      <w:r w:rsidR="0013759A" w:rsidRPr="00AC5B7E">
        <w:rPr>
          <w:sz w:val="24"/>
          <w:szCs w:val="24"/>
        </w:rPr>
        <w:t xml:space="preserve">№ </w:t>
      </w:r>
      <w:r w:rsidR="003D3CAF">
        <w:rPr>
          <w:sz w:val="24"/>
          <w:szCs w:val="24"/>
          <w:u w:val="single"/>
        </w:rPr>
        <w:t>2.8-15-6656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60"/>
      </w:tblGrid>
      <w:tr w:rsidR="0013759A" w:rsidRPr="003D3CAF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759A" w:rsidRPr="003D3CAF" w:rsidRDefault="0013759A" w:rsidP="00907099">
            <w:pPr>
              <w:rPr>
                <w:sz w:val="24"/>
                <w:szCs w:val="24"/>
                <w:u w:val="single"/>
                <w:lang w:val="ru-RU"/>
              </w:rPr>
            </w:pPr>
          </w:p>
        </w:tc>
      </w:tr>
    </w:tbl>
    <w:p w:rsidR="003D3CAF" w:rsidRPr="00D042C4" w:rsidRDefault="003D3CAF" w:rsidP="003D3CAF">
      <w:pPr>
        <w:ind w:firstLine="567"/>
        <w:jc w:val="both"/>
        <w:rPr>
          <w:sz w:val="24"/>
          <w:szCs w:val="24"/>
          <w:lang w:val="ru-RU"/>
        </w:rPr>
      </w:pPr>
      <w:r w:rsidRPr="00D042C4">
        <w:rPr>
          <w:sz w:val="24"/>
          <w:szCs w:val="24"/>
          <w:lang w:val="ru-RU"/>
        </w:rPr>
        <w:t xml:space="preserve">Ваше обращение, поступившее из Управления Президента Российской Федерации по работе с обращениями граждан и организаций в Государственную Думу Федерального Собрания Российской Федерации, рассмотрено и передано </w:t>
      </w:r>
      <w:r>
        <w:rPr>
          <w:sz w:val="24"/>
          <w:szCs w:val="24"/>
          <w:lang w:val="ru-RU"/>
        </w:rPr>
        <w:t>к сведению 31.03.2015г. №</w:t>
      </w:r>
      <w:r w:rsidRPr="00AD1A2F">
        <w:rPr>
          <w:sz w:val="24"/>
          <w:szCs w:val="24"/>
          <w:lang w:val="ru-RU"/>
        </w:rPr>
        <w:t>2.8-15-</w:t>
      </w:r>
      <w:r w:rsidRPr="00577BAF">
        <w:rPr>
          <w:lang w:val="ru-RU"/>
        </w:rPr>
        <w:t xml:space="preserve"> </w:t>
      </w:r>
      <w:r w:rsidRPr="003D3CAF">
        <w:rPr>
          <w:sz w:val="24"/>
          <w:szCs w:val="24"/>
          <w:lang w:val="ru-RU"/>
        </w:rPr>
        <w:t xml:space="preserve">15378 </w:t>
      </w:r>
      <w:bookmarkStart w:id="0" w:name="_GoBack"/>
      <w:bookmarkEnd w:id="0"/>
      <w:r>
        <w:rPr>
          <w:sz w:val="24"/>
          <w:szCs w:val="24"/>
          <w:lang w:val="ru-RU"/>
        </w:rPr>
        <w:t xml:space="preserve"> </w:t>
      </w:r>
      <w:r w:rsidRPr="00D042C4">
        <w:rPr>
          <w:sz w:val="24"/>
          <w:szCs w:val="24"/>
          <w:lang w:val="ru-RU"/>
        </w:rPr>
        <w:t xml:space="preserve">в Комитет ГД по </w:t>
      </w:r>
      <w:r>
        <w:rPr>
          <w:sz w:val="24"/>
          <w:szCs w:val="24"/>
          <w:lang w:val="ru-RU"/>
        </w:rPr>
        <w:t>обороне.</w:t>
      </w:r>
    </w:p>
    <w:p w:rsidR="0013759A" w:rsidRPr="003D3CAF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p w:rsidR="0013759A" w:rsidRPr="003D3CAF" w:rsidRDefault="0013759A" w:rsidP="0013759A">
      <w:pPr>
        <w:ind w:firstLine="567"/>
        <w:jc w:val="both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20"/>
        <w:gridCol w:w="3650"/>
      </w:tblGrid>
      <w:tr w:rsidR="0013759A" w:rsidTr="0078250C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13759A" w:rsidRPr="003D3CAF" w:rsidRDefault="003D3CAF" w:rsidP="0013759A">
            <w:pPr>
              <w:spacing w:before="120"/>
              <w:rPr>
                <w:sz w:val="24"/>
                <w:szCs w:val="24"/>
                <w:lang w:val="ru-RU"/>
              </w:rPr>
            </w:pPr>
            <w:r w:rsidRPr="003D3CAF">
              <w:rPr>
                <w:noProof/>
                <w:sz w:val="24"/>
                <w:szCs w:val="24"/>
                <w:lang w:val="ru-RU"/>
              </w:rPr>
              <w:t>Заместитель начальника отдела по обеспечению деятельности Приемной Государственной Думы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13759A" w:rsidRDefault="003D3CAF" w:rsidP="0013759A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А.Л.Молоткова</w:t>
            </w:r>
          </w:p>
        </w:tc>
      </w:tr>
    </w:tbl>
    <w:p w:rsidR="0013759A" w:rsidRPr="00176C58" w:rsidRDefault="0013759A" w:rsidP="0013759A"/>
    <w:p w:rsidR="00961A18" w:rsidRPr="0013759A" w:rsidRDefault="00961A18" w:rsidP="0013759A"/>
    <w:sectPr w:rsidR="00961A18" w:rsidRPr="0013759A" w:rsidSect="007725DC">
      <w:pgSz w:w="11907" w:h="16840" w:code="9"/>
      <w:pgMar w:top="454" w:right="851" w:bottom="1134" w:left="851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3D3CAF"/>
    <w:rsid w:val="000E5475"/>
    <w:rsid w:val="0013759A"/>
    <w:rsid w:val="00176C58"/>
    <w:rsid w:val="002877FC"/>
    <w:rsid w:val="003C7018"/>
    <w:rsid w:val="003D3CAF"/>
    <w:rsid w:val="004322C6"/>
    <w:rsid w:val="0046283E"/>
    <w:rsid w:val="00496F87"/>
    <w:rsid w:val="00532FDE"/>
    <w:rsid w:val="00574210"/>
    <w:rsid w:val="00586356"/>
    <w:rsid w:val="0063366F"/>
    <w:rsid w:val="006F3E41"/>
    <w:rsid w:val="0074342D"/>
    <w:rsid w:val="007725DC"/>
    <w:rsid w:val="0078250C"/>
    <w:rsid w:val="007E5E58"/>
    <w:rsid w:val="007F681B"/>
    <w:rsid w:val="00875316"/>
    <w:rsid w:val="008F4C73"/>
    <w:rsid w:val="00907099"/>
    <w:rsid w:val="00961A18"/>
    <w:rsid w:val="00991BB0"/>
    <w:rsid w:val="009F5892"/>
    <w:rsid w:val="00A03CBB"/>
    <w:rsid w:val="00AC5B7E"/>
    <w:rsid w:val="00AD77D7"/>
    <w:rsid w:val="00B02B90"/>
    <w:rsid w:val="00B91845"/>
    <w:rsid w:val="00BE20A3"/>
    <w:rsid w:val="00C02CDE"/>
    <w:rsid w:val="00C076D1"/>
    <w:rsid w:val="00C26946"/>
    <w:rsid w:val="00C26D80"/>
    <w:rsid w:val="00C43E0E"/>
    <w:rsid w:val="00C95F53"/>
    <w:rsid w:val="00CB52A7"/>
    <w:rsid w:val="00CD4A81"/>
    <w:rsid w:val="00E07DFF"/>
    <w:rsid w:val="00EF670D"/>
    <w:rsid w:val="00FA39BE"/>
    <w:rsid w:val="00FD3F30"/>
    <w:rsid w:val="00FF4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45"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paragraph" w:styleId="3">
    <w:name w:val="Body Text Indent 3"/>
    <w:basedOn w:val="a"/>
    <w:rsid w:val="00CB52A7"/>
    <w:pPr>
      <w:autoSpaceDE w:val="0"/>
      <w:autoSpaceDN w:val="0"/>
      <w:ind w:right="-62" w:firstLine="567"/>
      <w:jc w:val="both"/>
    </w:pPr>
    <w:rPr>
      <w:sz w:val="24"/>
      <w:szCs w:val="24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3D3C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CA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paragraph" w:styleId="3">
    <w:name w:val="Body Text Indent 3"/>
    <w:basedOn w:val="a"/>
    <w:rsid w:val="00CB52A7"/>
    <w:pPr>
      <w:autoSpaceDE w:val="0"/>
      <w:autoSpaceDN w:val="0"/>
      <w:ind w:right="-62" w:firstLine="567"/>
      <w:jc w:val="both"/>
    </w:pPr>
    <w:rPr>
      <w:sz w:val="24"/>
      <w:szCs w:val="24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3D3C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CA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17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rk_out_form_u17.dot</Template>
  <TotalTime>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  </vt:lpstr>
    </vt:vector>
  </TitlesOfParts>
  <Company>EOS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Анжелика Л. Молоткова</dc:creator>
  <cp:lastModifiedBy>Admin</cp:lastModifiedBy>
  <cp:revision>2</cp:revision>
  <cp:lastPrinted>2015-03-31T11:35:00Z</cp:lastPrinted>
  <dcterms:created xsi:type="dcterms:W3CDTF">2015-03-31T11:33:00Z</dcterms:created>
  <dcterms:modified xsi:type="dcterms:W3CDTF">2015-04-02T13:22:00Z</dcterms:modified>
</cp:coreProperties>
</file>