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5C2" w:rsidRPr="009C058A" w:rsidRDefault="00A555C2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58A">
        <w:rPr>
          <w:rFonts w:ascii="Times New Roman" w:hAnsi="Times New Roman" w:cs="Times New Roman"/>
          <w:b/>
          <w:sz w:val="24"/>
          <w:szCs w:val="24"/>
        </w:rPr>
        <w:t>В Новосибирский гарнизонный военный Суд</w:t>
      </w:r>
    </w:p>
    <w:p w:rsidR="00A555C2" w:rsidRPr="009C058A" w:rsidRDefault="00A555C2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b/>
          <w:sz w:val="24"/>
          <w:szCs w:val="24"/>
        </w:rPr>
        <w:t>Заявитель:</w:t>
      </w:r>
      <w:r w:rsidRPr="009C058A">
        <w:rPr>
          <w:rFonts w:ascii="Times New Roman" w:hAnsi="Times New Roman" w:cs="Times New Roman"/>
          <w:sz w:val="24"/>
          <w:szCs w:val="24"/>
        </w:rPr>
        <w:t xml:space="preserve"> Горбунов Дмитрий Александрович</w:t>
      </w:r>
    </w:p>
    <w:p w:rsidR="00A555C2" w:rsidRDefault="00A555C2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b/>
          <w:sz w:val="24"/>
          <w:szCs w:val="24"/>
        </w:rPr>
        <w:t>Адрес: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33905 г"/>
        </w:smartTagPr>
        <w:r>
          <w:rPr>
            <w:rFonts w:ascii="Times New Roman" w:hAnsi="Times New Roman" w:cs="Times New Roman"/>
            <w:sz w:val="24"/>
            <w:szCs w:val="24"/>
          </w:rPr>
          <w:t>633905</w:t>
        </w:r>
        <w:r w:rsidRPr="009C058A">
          <w:rPr>
            <w:rFonts w:ascii="Times New Roman" w:hAnsi="Times New Roman" w:cs="Times New Roman"/>
            <w:sz w:val="24"/>
            <w:szCs w:val="24"/>
          </w:rPr>
          <w:t xml:space="preserve"> </w:t>
        </w:r>
        <w:r>
          <w:rPr>
            <w:rFonts w:ascii="Times New Roman" w:hAnsi="Times New Roman" w:cs="Times New Roman"/>
            <w:sz w:val="24"/>
            <w:szCs w:val="24"/>
          </w:rPr>
          <w:t>г</w:t>
        </w:r>
      </w:smartTag>
      <w:r>
        <w:rPr>
          <w:rFonts w:ascii="Times New Roman" w:hAnsi="Times New Roman" w:cs="Times New Roman"/>
          <w:sz w:val="24"/>
          <w:szCs w:val="24"/>
        </w:rPr>
        <w:t>.</w:t>
      </w:r>
      <w:r w:rsidRPr="009C058A">
        <w:rPr>
          <w:rFonts w:ascii="Times New Roman" w:hAnsi="Times New Roman" w:cs="Times New Roman"/>
          <w:sz w:val="24"/>
          <w:szCs w:val="24"/>
        </w:rPr>
        <w:t>Новосибирск ул. Солидарности, войсковая часть 34148</w:t>
      </w:r>
    </w:p>
    <w:p w:rsidR="00A555C2" w:rsidRPr="009C058A" w:rsidRDefault="00A555C2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Конт.</w:t>
      </w:r>
      <w:r>
        <w:rPr>
          <w:rFonts w:ascii="Times New Roman" w:hAnsi="Times New Roman" w:cs="Times New Roman"/>
          <w:sz w:val="24"/>
          <w:szCs w:val="24"/>
        </w:rPr>
        <w:t xml:space="preserve"> тел.: 89137724060</w:t>
      </w:r>
    </w:p>
    <w:p w:rsidR="00A555C2" w:rsidRPr="009C058A" w:rsidRDefault="00A555C2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58A">
        <w:rPr>
          <w:rFonts w:ascii="Times New Roman" w:hAnsi="Times New Roman" w:cs="Times New Roman"/>
          <w:b/>
          <w:sz w:val="24"/>
          <w:szCs w:val="24"/>
        </w:rPr>
        <w:t>Должностное лицо чьи действия  (бездействия) оспариваются:</w:t>
      </w:r>
    </w:p>
    <w:p w:rsidR="00A555C2" w:rsidRPr="009C058A" w:rsidRDefault="00A555C2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Pr="009C058A">
        <w:rPr>
          <w:rFonts w:ascii="Times New Roman" w:hAnsi="Times New Roman" w:cs="Times New Roman"/>
          <w:sz w:val="24"/>
          <w:szCs w:val="24"/>
        </w:rPr>
        <w:t>2отдела ФГКУ "Центррегионалжильё" МО РФ</w:t>
      </w:r>
    </w:p>
    <w:p w:rsidR="00A555C2" w:rsidRDefault="00A555C2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b/>
          <w:sz w:val="24"/>
          <w:szCs w:val="24"/>
        </w:rPr>
        <w:t>Адрес:</w:t>
      </w:r>
      <w:r w:rsidRPr="009C058A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33132 г"/>
        </w:smartTagPr>
        <w:r>
          <w:rPr>
            <w:rFonts w:ascii="Times New Roman" w:hAnsi="Times New Roman" w:cs="Times New Roman"/>
            <w:sz w:val="24"/>
            <w:szCs w:val="24"/>
          </w:rPr>
          <w:t xml:space="preserve">633132 </w:t>
        </w:r>
        <w:r w:rsidRPr="009C058A">
          <w:rPr>
            <w:rFonts w:ascii="Times New Roman" w:hAnsi="Times New Roman" w:cs="Times New Roman"/>
            <w:sz w:val="24"/>
            <w:szCs w:val="24"/>
          </w:rPr>
          <w:t>г</w:t>
        </w:r>
      </w:smartTag>
      <w:r>
        <w:rPr>
          <w:rFonts w:ascii="Times New Roman" w:hAnsi="Times New Roman" w:cs="Times New Roman"/>
          <w:sz w:val="24"/>
          <w:szCs w:val="24"/>
        </w:rPr>
        <w:t>. Новосибирск ул. Гурьевская дом. 181</w:t>
      </w:r>
    </w:p>
    <w:p w:rsidR="00A555C2" w:rsidRDefault="00A555C2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Третьи лица, чьи интересы могут быть затронуты:</w:t>
      </w:r>
    </w:p>
    <w:p w:rsidR="00A555C2" w:rsidRDefault="00A555C2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Законный представитель несовершеннолетних детей (мать детей) Горбунова Елена Алексеевна</w:t>
      </w:r>
    </w:p>
    <w:p w:rsidR="00A555C2" w:rsidRPr="009C058A" w:rsidRDefault="00A555C2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 603903 г.Бердск, Микрорайон дом.35, кв. 25</w:t>
      </w:r>
    </w:p>
    <w:p w:rsidR="00A555C2" w:rsidRPr="009C058A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55C2" w:rsidRPr="009C058A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55C2" w:rsidRPr="009C058A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55C2" w:rsidRPr="009C058A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058A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555C2" w:rsidRPr="009C058A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sz w:val="24"/>
          <w:szCs w:val="24"/>
        </w:rPr>
        <w:t>Об оспаривании действий (бездействий) должностного лица</w:t>
      </w:r>
    </w:p>
    <w:p w:rsidR="00A555C2" w:rsidRPr="009C058A" w:rsidRDefault="00A555C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 w:cs="Times New Roman"/>
          <w:sz w:val="24"/>
          <w:szCs w:val="24"/>
        </w:rPr>
      </w:pPr>
    </w:p>
    <w:p w:rsidR="00A555C2" w:rsidRPr="009C058A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sz w:val="24"/>
          <w:szCs w:val="24"/>
        </w:rPr>
        <w:tab/>
        <w:t xml:space="preserve">Я гвардии майор  Горбунов Дмитрий Александрович </w:t>
      </w:r>
      <w:smartTag w:uri="urn:schemas-microsoft-com:office:smarttags" w:element="metricconverter">
        <w:smartTagPr>
          <w:attr w:name="ProductID" w:val="1978 г"/>
        </w:smartTagPr>
        <w:r w:rsidRPr="009C058A">
          <w:rPr>
            <w:rFonts w:ascii="Times New Roman" w:hAnsi="Times New Roman" w:cs="Times New Roman"/>
            <w:sz w:val="24"/>
            <w:szCs w:val="24"/>
          </w:rPr>
          <w:t>1978 г</w:t>
        </w:r>
      </w:smartTag>
      <w:r w:rsidRPr="009C058A">
        <w:rPr>
          <w:rFonts w:ascii="Times New Roman" w:hAnsi="Times New Roman" w:cs="Times New Roman"/>
          <w:sz w:val="24"/>
          <w:szCs w:val="24"/>
        </w:rPr>
        <w:t xml:space="preserve">.р., нахожусь в распоряжении командира войсковой части 34148 до обеспечения жильём. Состою на учёте нуждающихся в жилых помещениях предоставляемых по договору социального найма по составу семьи я и двое моих несовершеннолетних детей. </w:t>
      </w:r>
    </w:p>
    <w:p w:rsidR="00A555C2" w:rsidRPr="009C058A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sz w:val="24"/>
          <w:szCs w:val="24"/>
        </w:rPr>
        <w:t xml:space="preserve"> </w:t>
      </w:r>
      <w:r w:rsidRPr="009C058A">
        <w:rPr>
          <w:rFonts w:ascii="Times New Roman" w:hAnsi="Times New Roman" w:cs="Times New Roman"/>
          <w:sz w:val="24"/>
          <w:szCs w:val="24"/>
        </w:rPr>
        <w:tab/>
        <w:t xml:space="preserve">Начиная с февраля 2014 года и по  настоящее время совместное проживание с детьми не возможно по причине прекращения мне  доступа в жилое помещение, в котором проживает моя бывшая жена с нашими общими с ней детьми.     </w:t>
      </w:r>
    </w:p>
    <w:p w:rsidR="00A555C2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sz w:val="24"/>
          <w:szCs w:val="24"/>
        </w:rPr>
        <w:tab/>
        <w:t xml:space="preserve">Мною были составлены и доведены до сведения начальника  2 отдела ФГКУ    "Центррегионалжилье" МО РФ следующие мои заявления (указанные в приложении): Вх. 2416 от 16. 03. 2015 , Вх. 4120 от 05.05.2015 - вводящие в курс обстоятельств сложившейся у меня семейной ситуации,  и заявление Вх.4121 от 05.05.2015 - содержащее императивные требования по внесению изменений в сведения содержащиеся в едином реестре учёта военнослужащих признанных нуждающимися в предоставлении жилых помещений. По существу требований моего заявления (Вх.4121 от 05.05.2015) ответчик никаких действий не предпринял, </w:t>
      </w:r>
      <w:r>
        <w:rPr>
          <w:rFonts w:ascii="Times New Roman" w:hAnsi="Times New Roman" w:cs="Times New Roman"/>
          <w:sz w:val="24"/>
          <w:szCs w:val="24"/>
        </w:rPr>
        <w:t>измене</w:t>
      </w:r>
      <w:r w:rsidRPr="009C058A">
        <w:rPr>
          <w:rFonts w:ascii="Times New Roman" w:hAnsi="Times New Roman" w:cs="Times New Roman"/>
          <w:sz w:val="24"/>
          <w:szCs w:val="24"/>
        </w:rPr>
        <w:t xml:space="preserve">ния в реестр (моё учётное дело) внесены не были. </w:t>
      </w:r>
    </w:p>
    <w:p w:rsidR="00A555C2" w:rsidRDefault="00A555C2" w:rsidP="001E3CE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Самым важным аспектом в этом деле считаю то обстоятельство, что детей на учёт нуждающихся я ставил тогда, когда мы с их матерью проживали совместно и, соответственно, занимались их воспитанием и содержанием вместе. Сейчас же моё  совместное проживание с детьми стало невозможным: во-первых, в связи с  противлением этому со стороны матери детей; во-вторых в связи с отсутствием у меня возможности самостоятельно создать условия  необходимые для воспитания, содержания и совместного проживания с несовершеннолетними детьми.</w:t>
      </w:r>
    </w:p>
    <w:p w:rsidR="00A555C2" w:rsidRPr="00F87959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58A">
        <w:rPr>
          <w:rFonts w:ascii="Times New Roman" w:hAnsi="Times New Roman" w:cs="Times New Roman"/>
          <w:sz w:val="24"/>
          <w:szCs w:val="24"/>
        </w:rPr>
        <w:tab/>
      </w:r>
      <w:r w:rsidRPr="00F87959">
        <w:rPr>
          <w:rFonts w:ascii="Times New Roman" w:hAnsi="Times New Roman" w:cs="Times New Roman"/>
          <w:b/>
          <w:sz w:val="24"/>
          <w:szCs w:val="24"/>
        </w:rPr>
        <w:t>Прошу:</w:t>
      </w:r>
    </w:p>
    <w:p w:rsidR="00A555C2" w:rsidRPr="009C058A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sz w:val="24"/>
          <w:szCs w:val="24"/>
        </w:rPr>
        <w:t>1.) Признать действия (бездействия) начальника 2отдела ФГКУ "Центррегионалжильё" МО РФ, связанные с не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9C058A">
        <w:rPr>
          <w:rFonts w:ascii="Times New Roman" w:hAnsi="Times New Roman" w:cs="Times New Roman"/>
          <w:sz w:val="24"/>
          <w:szCs w:val="24"/>
        </w:rPr>
        <w:t>довлетворением требований моего заявления о внесении изменений в сведения, содержащиеся в Едином реестре военнослужащих, незаконными.</w:t>
      </w:r>
    </w:p>
    <w:p w:rsidR="00A555C2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9C058A">
        <w:rPr>
          <w:rFonts w:ascii="Times New Roman" w:hAnsi="Times New Roman" w:cs="Times New Roman"/>
          <w:sz w:val="24"/>
          <w:szCs w:val="24"/>
        </w:rPr>
        <w:t>2.) Обязать  начальника 2отдела ФГКУ "Центррегионалжильё" МО РФ внести изменения в реестр согласно требований моего заявления Вх.4121 от 05.05.2015.</w:t>
      </w:r>
    </w:p>
    <w:p w:rsidR="00A555C2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A555C2" w:rsidRPr="001A2227" w:rsidRDefault="00A555C2" w:rsidP="001A2227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2227">
        <w:rPr>
          <w:rFonts w:ascii="Times New Roman" w:hAnsi="Times New Roman" w:cs="Times New Roman"/>
          <w:b/>
          <w:sz w:val="24"/>
          <w:szCs w:val="24"/>
        </w:rPr>
        <w:t>Приложения:</w:t>
      </w:r>
    </w:p>
    <w:p w:rsidR="00A555C2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заявление</w:t>
      </w:r>
      <w:r w:rsidRPr="0029679E">
        <w:rPr>
          <w:rFonts w:ascii="Times New Roman" w:hAnsi="Times New Roman" w:cs="Times New Roman"/>
          <w:sz w:val="24"/>
          <w:szCs w:val="24"/>
        </w:rPr>
        <w:t xml:space="preserve"> </w:t>
      </w:r>
      <w:r w:rsidRPr="009C058A">
        <w:rPr>
          <w:rFonts w:ascii="Times New Roman" w:hAnsi="Times New Roman" w:cs="Times New Roman"/>
          <w:sz w:val="24"/>
          <w:szCs w:val="24"/>
        </w:rPr>
        <w:t>начальник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9C05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2 отдела ФГКУ </w:t>
      </w:r>
      <w:r w:rsidRPr="009C058A">
        <w:rPr>
          <w:rFonts w:ascii="Times New Roman" w:hAnsi="Times New Roman" w:cs="Times New Roman"/>
          <w:sz w:val="24"/>
          <w:szCs w:val="24"/>
        </w:rPr>
        <w:t>"Центррегионалжилье" МО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058A">
        <w:rPr>
          <w:rFonts w:ascii="Times New Roman" w:hAnsi="Times New Roman" w:cs="Times New Roman"/>
          <w:sz w:val="24"/>
          <w:szCs w:val="24"/>
        </w:rPr>
        <w:t xml:space="preserve">Вх.4121 от 05.05.2015 </w:t>
      </w:r>
      <w:r>
        <w:rPr>
          <w:rFonts w:ascii="Times New Roman" w:hAnsi="Times New Roman" w:cs="Times New Roman"/>
          <w:sz w:val="24"/>
          <w:szCs w:val="24"/>
        </w:rPr>
        <w:t xml:space="preserve"> от Горбунова Д.А.;</w:t>
      </w:r>
    </w:p>
    <w:p w:rsidR="00A555C2" w:rsidRDefault="00A555C2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заявление</w:t>
      </w:r>
      <w:r w:rsidRPr="0029679E">
        <w:rPr>
          <w:rFonts w:ascii="Times New Roman" w:hAnsi="Times New Roman" w:cs="Times New Roman"/>
          <w:sz w:val="24"/>
          <w:szCs w:val="24"/>
        </w:rPr>
        <w:t xml:space="preserve"> </w:t>
      </w:r>
      <w:r w:rsidRPr="009C058A">
        <w:rPr>
          <w:rFonts w:ascii="Times New Roman" w:hAnsi="Times New Roman" w:cs="Times New Roman"/>
          <w:sz w:val="24"/>
          <w:szCs w:val="24"/>
        </w:rPr>
        <w:t>начальник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9C058A">
        <w:rPr>
          <w:rFonts w:ascii="Times New Roman" w:hAnsi="Times New Roman" w:cs="Times New Roman"/>
          <w:sz w:val="24"/>
          <w:szCs w:val="24"/>
        </w:rPr>
        <w:t xml:space="preserve">  2 отдела ФГКУ    "Центррегионалжилье" МО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058A">
        <w:rPr>
          <w:rFonts w:ascii="Times New Roman" w:hAnsi="Times New Roman" w:cs="Times New Roman"/>
          <w:sz w:val="24"/>
          <w:szCs w:val="24"/>
        </w:rPr>
        <w:t xml:space="preserve">Вх. 2416 от 16. 03. 2015 </w:t>
      </w:r>
      <w:r>
        <w:rPr>
          <w:rFonts w:ascii="Times New Roman" w:hAnsi="Times New Roman" w:cs="Times New Roman"/>
          <w:sz w:val="24"/>
          <w:szCs w:val="24"/>
        </w:rPr>
        <w:t xml:space="preserve"> от Горбунова Д.А.;</w:t>
      </w:r>
    </w:p>
    <w:p w:rsidR="00A555C2" w:rsidRDefault="00A555C2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заявление</w:t>
      </w:r>
      <w:r w:rsidRPr="0029679E">
        <w:rPr>
          <w:rFonts w:ascii="Times New Roman" w:hAnsi="Times New Roman" w:cs="Times New Roman"/>
          <w:sz w:val="24"/>
          <w:szCs w:val="24"/>
        </w:rPr>
        <w:t xml:space="preserve"> </w:t>
      </w:r>
      <w:r w:rsidRPr="009C058A">
        <w:rPr>
          <w:rFonts w:ascii="Times New Roman" w:hAnsi="Times New Roman" w:cs="Times New Roman"/>
          <w:sz w:val="24"/>
          <w:szCs w:val="24"/>
        </w:rPr>
        <w:t>начальник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9C058A">
        <w:rPr>
          <w:rFonts w:ascii="Times New Roman" w:hAnsi="Times New Roman" w:cs="Times New Roman"/>
          <w:sz w:val="24"/>
          <w:szCs w:val="24"/>
        </w:rPr>
        <w:t xml:space="preserve">  2 отдела ФГКУ    "Центррегионалжилье" МО Вх. 4120 от 05.05.2015  </w:t>
      </w:r>
      <w:r>
        <w:rPr>
          <w:rFonts w:ascii="Times New Roman" w:hAnsi="Times New Roman" w:cs="Times New Roman"/>
          <w:sz w:val="24"/>
          <w:szCs w:val="24"/>
        </w:rPr>
        <w:t xml:space="preserve"> от Горбунова Д.А.;</w:t>
      </w:r>
    </w:p>
    <w:p w:rsidR="00A555C2" w:rsidRDefault="00A555C2" w:rsidP="0029679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A555C2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A555C2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A555C2" w:rsidRDefault="00A555C2" w:rsidP="009C058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A555C2" w:rsidRDefault="00A555C2" w:rsidP="00B71F1A">
      <w:pPr>
        <w:pStyle w:val="PlainText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гвардии майор </w:t>
      </w:r>
    </w:p>
    <w:p w:rsidR="00A555C2" w:rsidRPr="009C058A" w:rsidRDefault="00A555C2" w:rsidP="00B71F1A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5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Горбунов Д.А.</w:t>
      </w:r>
    </w:p>
    <w:sectPr w:rsidR="00A555C2" w:rsidRPr="009C058A" w:rsidSect="007F1571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5C2" w:rsidRDefault="00A555C2" w:rsidP="007F1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A555C2" w:rsidRDefault="00A555C2" w:rsidP="007F1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5C2" w:rsidRDefault="00A555C2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5C2" w:rsidRDefault="00A555C2" w:rsidP="007F1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A555C2" w:rsidRDefault="00A555C2" w:rsidP="007F1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5C2" w:rsidRDefault="00A555C2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E66296"/>
    <w:multiLevelType w:val="multilevel"/>
    <w:tmpl w:val="D7D0BEA4"/>
    <w:lvl w:ilvl="0">
      <w:start w:val="6"/>
      <w:numFmt w:val="decimalZero"/>
      <w:lvlText w:val="%1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1">
      <w:start w:val="6"/>
      <w:numFmt w:val="decimalZero"/>
      <w:lvlText w:val="%1.%2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2">
      <w:start w:val="2015"/>
      <w:numFmt w:val="decimal"/>
      <w:lvlText w:val="%1.%2.%3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40"/>
        </w:tabs>
        <w:ind w:left="2640" w:hanging="26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571"/>
    <w:rsid w:val="00163AA5"/>
    <w:rsid w:val="001A2227"/>
    <w:rsid w:val="001E3CEE"/>
    <w:rsid w:val="0029679E"/>
    <w:rsid w:val="003B29F1"/>
    <w:rsid w:val="00423787"/>
    <w:rsid w:val="0046735E"/>
    <w:rsid w:val="007F1571"/>
    <w:rsid w:val="009109D0"/>
    <w:rsid w:val="0095662E"/>
    <w:rsid w:val="009C058A"/>
    <w:rsid w:val="00A555C2"/>
    <w:rsid w:val="00A6360C"/>
    <w:rsid w:val="00B71F1A"/>
    <w:rsid w:val="00BE1059"/>
    <w:rsid w:val="00D60A8B"/>
    <w:rsid w:val="00F87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57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7F1571"/>
    <w:rPr>
      <w:rFonts w:cs="Times New Roman"/>
      <w:u w:val="single"/>
    </w:rPr>
  </w:style>
  <w:style w:type="paragraph" w:styleId="PlainText">
    <w:name w:val="Plain Text"/>
    <w:basedOn w:val="Normal"/>
    <w:link w:val="PlainTextChar"/>
    <w:uiPriority w:val="99"/>
    <w:rsid w:val="007F1571"/>
    <w:rPr>
      <w:rFonts w:ascii="Helvetica" w:eastAsia="Times New Roman" w:hAnsi="Arial Unicode MS" w:cs="Arial Unicode MS"/>
      <w:color w:val="000000"/>
      <w:sz w:val="22"/>
      <w:szCs w:val="22"/>
      <w:lang w:val="ru-RU" w:eastAsia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D60A8B"/>
    <w:rPr>
      <w:rFonts w:ascii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2</Pages>
  <Words>454</Words>
  <Characters>2590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Новосибирский гарнизонный военный Суд</dc:title>
  <dc:subject/>
  <dc:creator>дима</dc:creator>
  <cp:keywords/>
  <dc:description/>
  <cp:lastModifiedBy>дима</cp:lastModifiedBy>
  <cp:revision>7</cp:revision>
  <dcterms:created xsi:type="dcterms:W3CDTF">2015-05-13T05:59:00Z</dcterms:created>
  <dcterms:modified xsi:type="dcterms:W3CDTF">2015-05-13T06:37:00Z</dcterms:modified>
</cp:coreProperties>
</file>