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EBB" w:rsidRPr="00244ECF" w:rsidRDefault="00345EBB" w:rsidP="00E02E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ind w:left="4140"/>
        <w:jc w:val="both"/>
        <w:outlineLvl w:val="0"/>
        <w:rPr>
          <w:b/>
          <w:color w:val="000000"/>
          <w:kern w:val="3"/>
          <w:sz w:val="22"/>
          <w:szCs w:val="22"/>
          <w:u w:val="single" w:color="000000"/>
          <w:lang w:val="ru-RU"/>
        </w:rPr>
      </w:pPr>
      <w:r w:rsidRPr="00244ECF">
        <w:rPr>
          <w:sz w:val="22"/>
          <w:szCs w:val="22"/>
        </w:rPr>
        <w:tab/>
      </w:r>
      <w:r w:rsidRPr="00244ECF">
        <w:rPr>
          <w:b/>
          <w:color w:val="000000"/>
          <w:kern w:val="3"/>
          <w:sz w:val="22"/>
          <w:szCs w:val="22"/>
          <w:u w:val="single" w:color="000000"/>
          <w:lang w:val="ru-RU"/>
        </w:rPr>
        <w:t xml:space="preserve">В Новосибирский гарнизонный военный суд </w:t>
      </w:r>
    </w:p>
    <w:p w:rsidR="00345EBB" w:rsidRPr="00244ECF" w:rsidRDefault="00345EBB" w:rsidP="00E02E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ind w:left="4320"/>
        <w:jc w:val="both"/>
        <w:outlineLvl w:val="0"/>
        <w:rPr>
          <w:color w:val="000000"/>
          <w:kern w:val="3"/>
          <w:sz w:val="22"/>
          <w:szCs w:val="22"/>
          <w:u w:color="000000"/>
          <w:lang w:val="ru-RU"/>
        </w:rPr>
      </w:pPr>
      <w:r w:rsidRPr="00244ECF">
        <w:rPr>
          <w:color w:val="000000"/>
          <w:kern w:val="3"/>
          <w:sz w:val="22"/>
          <w:szCs w:val="22"/>
          <w:u w:color="000000"/>
          <w:lang w:val="ru-RU"/>
        </w:rPr>
        <w:t xml:space="preserve"> </w:t>
      </w:r>
      <w:smartTag w:uri="urn:schemas-microsoft-com:office:smarttags" w:element="metricconverter">
        <w:smartTagPr>
          <w:attr w:name="ProductID" w:val="6330091, г"/>
        </w:smartTagPr>
        <w:r w:rsidRPr="00244ECF">
          <w:rPr>
            <w:color w:val="000000"/>
            <w:kern w:val="3"/>
            <w:sz w:val="22"/>
            <w:szCs w:val="22"/>
            <w:u w:color="000000"/>
            <w:lang w:val="ru-RU"/>
          </w:rPr>
          <w:t>6330091, г</w:t>
        </w:r>
      </w:smartTag>
      <w:r w:rsidRPr="00244ECF">
        <w:rPr>
          <w:color w:val="000000"/>
          <w:kern w:val="3"/>
          <w:sz w:val="22"/>
          <w:szCs w:val="22"/>
          <w:u w:color="000000"/>
          <w:lang w:val="ru-RU"/>
        </w:rPr>
        <w:t xml:space="preserve">.Новосибирск, ул.Гоголя, 8  </w:t>
      </w:r>
    </w:p>
    <w:p w:rsidR="00345EBB" w:rsidRPr="00244ECF" w:rsidRDefault="00345EBB" w:rsidP="00E02E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ind w:left="4320" w:firstLine="56"/>
        <w:jc w:val="both"/>
        <w:outlineLvl w:val="0"/>
        <w:rPr>
          <w:color w:val="000000"/>
          <w:kern w:val="3"/>
          <w:sz w:val="22"/>
          <w:szCs w:val="22"/>
          <w:u w:color="000000"/>
          <w:lang w:val="ru-RU"/>
        </w:rPr>
      </w:pPr>
      <w:r w:rsidRPr="00244ECF">
        <w:rPr>
          <w:color w:val="000000"/>
          <w:kern w:val="3"/>
          <w:sz w:val="22"/>
          <w:szCs w:val="22"/>
          <w:u w:color="000000"/>
          <w:lang w:val="ru-RU"/>
        </w:rPr>
        <w:t>Судье Бахину А.А.</w:t>
      </w:r>
    </w:p>
    <w:p w:rsidR="00345EBB" w:rsidRPr="00244ECF" w:rsidRDefault="00345EBB" w:rsidP="00E02E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ind w:left="4320" w:firstLine="56"/>
        <w:jc w:val="both"/>
        <w:outlineLvl w:val="0"/>
        <w:rPr>
          <w:color w:val="000000"/>
          <w:kern w:val="3"/>
          <w:sz w:val="22"/>
          <w:szCs w:val="22"/>
          <w:u w:color="000000"/>
          <w:lang w:val="ru-RU"/>
        </w:rPr>
      </w:pPr>
      <w:r w:rsidRPr="00244ECF">
        <w:rPr>
          <w:b/>
          <w:color w:val="000000"/>
          <w:kern w:val="3"/>
          <w:sz w:val="22"/>
          <w:szCs w:val="22"/>
          <w:u w:color="000000"/>
          <w:lang w:val="ru-RU"/>
        </w:rPr>
        <w:t>От</w:t>
      </w:r>
      <w:r w:rsidRPr="00244ECF">
        <w:rPr>
          <w:color w:val="000000"/>
          <w:kern w:val="3"/>
          <w:sz w:val="22"/>
          <w:szCs w:val="22"/>
          <w:u w:color="000000"/>
          <w:lang w:val="ru-RU"/>
        </w:rPr>
        <w:t xml:space="preserve"> Горбунова Дмитрия Александровича (истец по делу №______)</w:t>
      </w:r>
    </w:p>
    <w:p w:rsidR="00345EBB" w:rsidRPr="00244ECF" w:rsidRDefault="00345EBB" w:rsidP="00B446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ind w:left="3544"/>
        <w:jc w:val="both"/>
        <w:outlineLvl w:val="0"/>
        <w:rPr>
          <w:color w:val="000000"/>
          <w:kern w:val="3"/>
          <w:sz w:val="22"/>
          <w:szCs w:val="22"/>
          <w:u w:color="000000"/>
          <w:lang w:val="ru-RU"/>
        </w:rPr>
      </w:pPr>
      <w:r w:rsidRPr="00244ECF">
        <w:rPr>
          <w:color w:val="000000"/>
          <w:kern w:val="3"/>
          <w:sz w:val="22"/>
          <w:szCs w:val="22"/>
          <w:u w:color="000000"/>
          <w:lang w:val="ru-RU"/>
        </w:rPr>
        <w:t xml:space="preserve"> </w:t>
      </w:r>
    </w:p>
    <w:p w:rsidR="00345EBB" w:rsidRPr="00244ECF" w:rsidRDefault="00345EBB" w:rsidP="00B44651">
      <w:pPr>
        <w:pStyle w:val="Body1"/>
        <w:spacing w:line="240" w:lineRule="auto"/>
        <w:ind w:left="3544"/>
        <w:jc w:val="both"/>
        <w:rPr>
          <w:rFonts w:ascii="Times New Roman" w:hAnsi="Times New Roman"/>
          <w:b/>
          <w:kern w:val="3"/>
          <w:szCs w:val="22"/>
        </w:rPr>
      </w:pPr>
      <w:r w:rsidRPr="00244ECF">
        <w:rPr>
          <w:rFonts w:ascii="Times New Roman" w:hAnsi="Times New Roman"/>
          <w:b/>
          <w:kern w:val="3"/>
          <w:szCs w:val="22"/>
        </w:rPr>
        <w:t xml:space="preserve"> </w:t>
      </w:r>
    </w:p>
    <w:p w:rsidR="00345EBB" w:rsidRPr="00244ECF" w:rsidRDefault="00345EBB" w:rsidP="00B44651">
      <w:pPr>
        <w:pStyle w:val="Body1"/>
        <w:spacing w:line="240" w:lineRule="auto"/>
        <w:ind w:left="3544"/>
        <w:jc w:val="both"/>
        <w:rPr>
          <w:rFonts w:ascii="Times New Roman" w:hAnsi="Times New Roman"/>
          <w:b/>
          <w:szCs w:val="22"/>
        </w:rPr>
      </w:pPr>
      <w:r w:rsidRPr="00244ECF">
        <w:rPr>
          <w:rFonts w:ascii="Times New Roman" w:hAnsi="Times New Roman"/>
          <w:b/>
          <w:szCs w:val="22"/>
        </w:rPr>
        <w:t xml:space="preserve">Заявление </w:t>
      </w:r>
    </w:p>
    <w:p w:rsidR="00345EBB" w:rsidRPr="00244ECF" w:rsidRDefault="00345EBB" w:rsidP="00790751">
      <w:pPr>
        <w:pStyle w:val="Body1"/>
        <w:spacing w:line="240" w:lineRule="auto"/>
        <w:ind w:firstLine="720"/>
        <w:jc w:val="both"/>
        <w:rPr>
          <w:rFonts w:ascii="Times New Roman" w:hAnsi="Times New Roman"/>
          <w:szCs w:val="22"/>
        </w:rPr>
      </w:pPr>
      <w:r w:rsidRPr="00244ECF">
        <w:rPr>
          <w:rFonts w:ascii="Times New Roman" w:hAnsi="Times New Roman"/>
          <w:szCs w:val="22"/>
        </w:rPr>
        <w:t xml:space="preserve">При рассмотрении моего гражданского дела прошу Вас дополнительно принять к сведению следующие доводы: </w:t>
      </w:r>
    </w:p>
    <w:p w:rsidR="00345EBB" w:rsidRPr="00244ECF" w:rsidRDefault="00345EBB" w:rsidP="0079075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</w:rPr>
      </w:pPr>
      <w:r w:rsidRPr="00244ECF">
        <w:rPr>
          <w:rFonts w:ascii="Times New Roman" w:hAnsi="Times New Roman" w:cs="Times New Roman"/>
        </w:rPr>
        <w:t xml:space="preserve">Своим отказом  в удовлетворении моего заявления о снятии с жилищного учёта членов моей  семьи, не имеющих со мной совместного проживания, и незаконным требованием от меня  предоставления ненадлежащих документов, которые не предусмотрены жилищным законодательством,  руководитель 2 отдела ФГКУ "Центррегионжильё" нарушает моё жилищное право в той мере,  в которой оно могло бы быть реализовано на законных основаниях, а именно:   </w:t>
      </w:r>
    </w:p>
    <w:p w:rsidR="00345EBB" w:rsidRPr="00244ECF" w:rsidRDefault="00345EBB" w:rsidP="0079075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/>
        <w:ind w:firstLine="720"/>
        <w:jc w:val="both"/>
        <w:rPr>
          <w:rFonts w:ascii="Times New Roman" w:hAnsi="Times New Roman" w:cs="Times New Roman"/>
        </w:rPr>
      </w:pPr>
      <w:r w:rsidRPr="00244ECF">
        <w:rPr>
          <w:rFonts w:ascii="Times New Roman" w:hAnsi="Times New Roman" w:cs="Times New Roman"/>
          <w:b/>
        </w:rPr>
        <w:t>1.)</w:t>
      </w:r>
      <w:r w:rsidRPr="00244ECF">
        <w:rPr>
          <w:rFonts w:ascii="Times New Roman" w:hAnsi="Times New Roman" w:cs="Times New Roman"/>
        </w:rPr>
        <w:t xml:space="preserve"> при незаконном предоставлении мне  жилого  помещения в совместную долевую собственность с членами моей  семьи, не имеющими со мною совместного проживания, я становлюсь собственником доли жилого помещения в размере от 18 до 21 кв.м. общей жилой площади, тогда как при обеспечении меня  жилым  помещением в соответствии с нормами установленными законодательством, учитывая существующую правоприменительную  практику обеспечения военнослужащих жилыми помещениями,  мне, как одиноко проживающему  военнослужащему, должны предоставить в собственность однокомнатную квартиру размером общей жилой площади около  36 кв.м.;</w:t>
      </w:r>
    </w:p>
    <w:p w:rsidR="00345EBB" w:rsidRPr="00244ECF" w:rsidRDefault="00345EBB" w:rsidP="00244ECF">
      <w:pPr>
        <w:pStyle w:val="1"/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Pr="00244ECF">
        <w:rPr>
          <w:b/>
          <w:sz w:val="22"/>
          <w:szCs w:val="22"/>
        </w:rPr>
        <w:t>2.)</w:t>
      </w:r>
      <w:r w:rsidRPr="00244ECF">
        <w:rPr>
          <w:sz w:val="22"/>
          <w:szCs w:val="22"/>
        </w:rPr>
        <w:t xml:space="preserve"> при незаконном распределении мне жилого помещения в совместную долевую собственность с членами моей  семьи, не имеющими со мною совместного проживания, мои права на распоряжение сво</w:t>
      </w:r>
      <w:r>
        <w:rPr>
          <w:sz w:val="22"/>
          <w:szCs w:val="22"/>
        </w:rPr>
        <w:t>ей</w:t>
      </w:r>
      <w:r w:rsidRPr="00244ECF">
        <w:rPr>
          <w:sz w:val="22"/>
          <w:szCs w:val="22"/>
        </w:rPr>
        <w:t xml:space="preserve"> </w:t>
      </w:r>
      <w:r>
        <w:rPr>
          <w:sz w:val="22"/>
          <w:szCs w:val="22"/>
        </w:rPr>
        <w:t>частной собственностью</w:t>
      </w:r>
      <w:r w:rsidRPr="00244ECF">
        <w:rPr>
          <w:sz w:val="22"/>
          <w:szCs w:val="22"/>
        </w:rPr>
        <w:t xml:space="preserve"> и на неприкосновенность своего жилища сразу же становятся в з</w:t>
      </w:r>
      <w:r>
        <w:rPr>
          <w:sz w:val="22"/>
          <w:szCs w:val="22"/>
        </w:rPr>
        <w:t xml:space="preserve">ависимость от воли третьих лиц, </w:t>
      </w:r>
      <w:r w:rsidRPr="00244ECF">
        <w:rPr>
          <w:sz w:val="22"/>
          <w:szCs w:val="22"/>
        </w:rPr>
        <w:t xml:space="preserve">законный представитель которых </w:t>
      </w:r>
      <w:r>
        <w:rPr>
          <w:sz w:val="22"/>
          <w:szCs w:val="22"/>
        </w:rPr>
        <w:t xml:space="preserve">– моя бывшая жена – является </w:t>
      </w:r>
      <w:r w:rsidRPr="00244ECF">
        <w:rPr>
          <w:sz w:val="22"/>
          <w:szCs w:val="22"/>
        </w:rPr>
        <w:t>аб</w:t>
      </w:r>
      <w:r>
        <w:rPr>
          <w:sz w:val="22"/>
          <w:szCs w:val="22"/>
        </w:rPr>
        <w:t>солютно чужим для меня человеком и</w:t>
      </w:r>
      <w:r w:rsidRPr="00244ECF">
        <w:rPr>
          <w:sz w:val="22"/>
          <w:szCs w:val="22"/>
        </w:rPr>
        <w:t xml:space="preserve"> совместное проживание с которыми для меня изначально было не возможно. Однако, исходя из смысла норм жилищного законодательства, определяющих порядок обеспечения государством своих граждан жилыми помещениями в совместную долевую собственность, жилое помещение предоставляется   гражданам  в совместную долевую собственность исходя из целеполагания их добровольного совместного проживания в нём. Да иначе просто и быть не может, ведь акт доброй воли просто обязан лежать в основе документальной  подготовки  к таким долгосрочным жилищно-правовым отношениям, как долевое сособственничество </w:t>
      </w:r>
      <w:r>
        <w:rPr>
          <w:sz w:val="22"/>
          <w:szCs w:val="22"/>
        </w:rPr>
        <w:t xml:space="preserve">в </w:t>
      </w:r>
      <w:r w:rsidRPr="00244ECF">
        <w:rPr>
          <w:sz w:val="22"/>
          <w:szCs w:val="22"/>
        </w:rPr>
        <w:t>жил</w:t>
      </w:r>
      <w:r>
        <w:rPr>
          <w:sz w:val="22"/>
          <w:szCs w:val="22"/>
        </w:rPr>
        <w:t>о</w:t>
      </w:r>
      <w:r w:rsidRPr="00244ECF">
        <w:rPr>
          <w:sz w:val="22"/>
          <w:szCs w:val="22"/>
        </w:rPr>
        <w:t>м помещени</w:t>
      </w:r>
      <w:r>
        <w:rPr>
          <w:sz w:val="22"/>
          <w:szCs w:val="22"/>
        </w:rPr>
        <w:t>и</w:t>
      </w:r>
      <w:r w:rsidRPr="00244ECF">
        <w:rPr>
          <w:sz w:val="22"/>
          <w:szCs w:val="22"/>
        </w:rPr>
        <w:t>, иначе это будет вопиющим нарушением конституционно</w:t>
      </w:r>
      <w:r>
        <w:rPr>
          <w:sz w:val="22"/>
          <w:szCs w:val="22"/>
        </w:rPr>
        <w:t>й</w:t>
      </w:r>
      <w:r w:rsidRPr="00244ECF">
        <w:rPr>
          <w:sz w:val="22"/>
          <w:szCs w:val="22"/>
        </w:rPr>
        <w:t xml:space="preserve"> основ</w:t>
      </w:r>
      <w:r>
        <w:rPr>
          <w:sz w:val="22"/>
          <w:szCs w:val="22"/>
        </w:rPr>
        <w:t>ы</w:t>
      </w:r>
      <w:r w:rsidRPr="00244EC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правового </w:t>
      </w:r>
      <w:r w:rsidRPr="00244ECF">
        <w:rPr>
          <w:sz w:val="22"/>
          <w:szCs w:val="22"/>
        </w:rPr>
        <w:t xml:space="preserve"> общества. Каждый гражданин должен обладать правом свободного выбора себе будущих сособственников в жилом помещении. Что касается прав ребёнка, то обязанностью родителя является предоставление ему постоянного места жительства в своей квартире, в том числе регистрации его места жительства совместно с собой, но ни как не предоставление ему равного права на долевое сособственничество! Это нонсенс! Это частная собственность</w:t>
      </w:r>
      <w:r>
        <w:rPr>
          <w:sz w:val="22"/>
          <w:szCs w:val="22"/>
        </w:rPr>
        <w:t xml:space="preserve"> -</w:t>
      </w:r>
      <w:r w:rsidRPr="00244ECF">
        <w:rPr>
          <w:sz w:val="22"/>
          <w:szCs w:val="22"/>
        </w:rPr>
        <w:t xml:space="preserve"> она неприкосновенна! Я же не отказываюсь от регистрации своих детей совместно с собой. Более того, я надеюсь на скорейшее улучшение состояния своего здоровья, которое сейчас на прямую зависит от разрешения стрессовой ситуации, связанной с нарушением моих жилищных прав, и </w:t>
      </w:r>
      <w:r>
        <w:rPr>
          <w:sz w:val="22"/>
          <w:szCs w:val="22"/>
        </w:rPr>
        <w:t xml:space="preserve">тогда </w:t>
      </w:r>
      <w:r w:rsidRPr="00244ECF">
        <w:rPr>
          <w:sz w:val="22"/>
          <w:szCs w:val="22"/>
        </w:rPr>
        <w:t xml:space="preserve">намерен  буду доказывать </w:t>
      </w:r>
      <w:r>
        <w:rPr>
          <w:sz w:val="22"/>
          <w:szCs w:val="22"/>
        </w:rPr>
        <w:t xml:space="preserve">целесообразность </w:t>
      </w:r>
      <w:r w:rsidRPr="00244ECF">
        <w:rPr>
          <w:sz w:val="22"/>
          <w:szCs w:val="22"/>
        </w:rPr>
        <w:t xml:space="preserve"> совместного проживания моих детей именно со мной, как бы это не звучало сейчас парадоксально.</w:t>
      </w:r>
      <w:r>
        <w:rPr>
          <w:sz w:val="22"/>
          <w:szCs w:val="22"/>
        </w:rPr>
        <w:t xml:space="preserve"> Как доказывать? Просто, - своей любовью и заботой. И искренне надеюсь, </w:t>
      </w:r>
      <w:r w:rsidRPr="00244EC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что  дети потянутся ко мне не меньше, чем к их матери. </w:t>
      </w:r>
      <w:r w:rsidRPr="006B0F03">
        <w:rPr>
          <w:sz w:val="22"/>
          <w:szCs w:val="22"/>
        </w:rPr>
        <w:t xml:space="preserve">Воспитывать  детей - это искусство не терпящее фальши. Очень трудно выдавать "чистый звук" заботы о близких тебе людях, когда ты сам </w:t>
      </w:r>
      <w:r>
        <w:rPr>
          <w:sz w:val="22"/>
          <w:szCs w:val="22"/>
        </w:rPr>
        <w:t xml:space="preserve">борешься за свой </w:t>
      </w:r>
      <w:r w:rsidRPr="006B0F03">
        <w:rPr>
          <w:sz w:val="22"/>
          <w:szCs w:val="22"/>
        </w:rPr>
        <w:t xml:space="preserve"> кров.</w:t>
      </w:r>
      <w:r>
        <w:rPr>
          <w:sz w:val="22"/>
          <w:szCs w:val="22"/>
        </w:rPr>
        <w:t xml:space="preserve"> </w:t>
      </w:r>
      <w:r w:rsidRPr="00244ECF">
        <w:rPr>
          <w:sz w:val="22"/>
          <w:szCs w:val="22"/>
        </w:rPr>
        <w:t>Однако я буду лишён этой возможности, если соглашусь на долевое сособственничество со своими детьми</w:t>
      </w:r>
      <w:r>
        <w:rPr>
          <w:sz w:val="22"/>
          <w:szCs w:val="22"/>
        </w:rPr>
        <w:t xml:space="preserve"> сейчас</w:t>
      </w:r>
      <w:r w:rsidRPr="00244ECF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ведь </w:t>
      </w:r>
      <w:r w:rsidRPr="00244ECF">
        <w:rPr>
          <w:sz w:val="22"/>
          <w:szCs w:val="22"/>
        </w:rPr>
        <w:t xml:space="preserve">состояние моего здоровья не позволяет мне одному воспитывать двух детей, </w:t>
      </w:r>
      <w:r>
        <w:rPr>
          <w:sz w:val="22"/>
          <w:szCs w:val="22"/>
        </w:rPr>
        <w:t>а</w:t>
      </w:r>
      <w:r w:rsidRPr="00244ECF">
        <w:rPr>
          <w:sz w:val="22"/>
          <w:szCs w:val="22"/>
        </w:rPr>
        <w:t xml:space="preserve"> моя бывшая жена получит возможность управления (опосредованного совместным проживанием с детьми) двумя третями моего дома, и через суд и органы опеки сможет добиться выделения доли детей в натуральном виде с последующей продажей одной из комнат или сдачей её в аренду. Более того, существует такое понятие,  как «жилищное рейдерство» -  это  когда специальные люди заселяются к неугодным сособственникам и выживают их, создавая невыносимые условия для совместного проживания. Я не </w:t>
      </w:r>
      <w:r>
        <w:rPr>
          <w:sz w:val="22"/>
          <w:szCs w:val="22"/>
        </w:rPr>
        <w:t xml:space="preserve">желаю  </w:t>
      </w:r>
      <w:r w:rsidRPr="00244ECF">
        <w:rPr>
          <w:sz w:val="22"/>
          <w:szCs w:val="22"/>
        </w:rPr>
        <w:t xml:space="preserve">такой судьбы, тем более состояние моего здоровья требует </w:t>
      </w:r>
      <w:r>
        <w:rPr>
          <w:sz w:val="22"/>
          <w:szCs w:val="22"/>
        </w:rPr>
        <w:t xml:space="preserve">наличия </w:t>
      </w:r>
      <w:r w:rsidRPr="00244ECF">
        <w:rPr>
          <w:sz w:val="22"/>
          <w:szCs w:val="22"/>
        </w:rPr>
        <w:t>отдельного санузла  и кухни (мне</w:t>
      </w:r>
      <w:r>
        <w:rPr>
          <w:sz w:val="22"/>
          <w:szCs w:val="22"/>
        </w:rPr>
        <w:t>,</w:t>
      </w:r>
      <w:r w:rsidRPr="00244EC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как имеющему хроническое заболевание печени, </w:t>
      </w:r>
      <w:r w:rsidRPr="00244ECF">
        <w:rPr>
          <w:sz w:val="22"/>
          <w:szCs w:val="22"/>
        </w:rPr>
        <w:t>рекомендовано лечащим  врачом  два раза в неделю делать желчегонные дюбажи и заваривать желчегонные и спазмолитические травы). Моё же слово слишком слабо в этой ситуации, ведь мне надлежит быть собственником лишь одн</w:t>
      </w:r>
      <w:r>
        <w:rPr>
          <w:sz w:val="22"/>
          <w:szCs w:val="22"/>
        </w:rPr>
        <w:t>ой трети двухкомнатной квартиры, поэтому я не смогу даже выделить свою долю в натуральном виде.</w:t>
      </w:r>
      <w:r w:rsidRPr="00244ECF">
        <w:rPr>
          <w:sz w:val="22"/>
          <w:szCs w:val="22"/>
        </w:rPr>
        <w:t xml:space="preserve"> </w:t>
      </w:r>
    </w:p>
    <w:p w:rsidR="00345EBB" w:rsidRPr="00244ECF" w:rsidRDefault="00345EBB" w:rsidP="00244ECF">
      <w:pPr>
        <w:pStyle w:val="1"/>
        <w:rPr>
          <w:sz w:val="22"/>
          <w:szCs w:val="22"/>
        </w:rPr>
      </w:pPr>
      <w:r w:rsidRPr="00244ECF">
        <w:rPr>
          <w:sz w:val="22"/>
          <w:szCs w:val="22"/>
        </w:rPr>
        <w:tab/>
        <w:t xml:space="preserve">В феврале 2012 года я заболел гепатитом. Целый год моего  изнуряющего лечения  совмещённого с воспитанием двух маленьких детей (1 и 3 года) доводят мою жену до нервного истощения, она, привыкшая к лёгкой и всегда радужной  жизни,  не выдерживает бытовой нагрузки и предаёт меня. Её подлая измена убивает меня ещё сильнее, чем болезнь. Ежедневная, ежеминутная физическая боль от недуга и моральные страдания от предательства самого близкого тебе человека отягощаются неизбежностью  имущественного краха и нищеты: 1/3 двух комнатной квартиры, распределённой мне на состав семьи - я и двое детей  - не хватит мне  даже на комнату в общежитии. </w:t>
      </w:r>
    </w:p>
    <w:p w:rsidR="00345EBB" w:rsidRPr="00244ECF" w:rsidRDefault="00345EBB" w:rsidP="0079075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F12922"/>
        </w:rPr>
      </w:pPr>
      <w:r>
        <w:rPr>
          <w:rFonts w:ascii="Times New Roman" w:hAnsi="Times New Roman" w:cs="Times New Roman"/>
          <w:color w:val="auto"/>
        </w:rPr>
        <w:t xml:space="preserve">Если я сейчас соглашусь вступить в этот уготовленный мне ДЖО жилищно-правовой капкан, то </w:t>
      </w:r>
      <w:r w:rsidRPr="00244ECF">
        <w:rPr>
          <w:rFonts w:ascii="Times New Roman" w:hAnsi="Times New Roman" w:cs="Times New Roman"/>
          <w:color w:val="auto"/>
        </w:rPr>
        <w:t>потом защищать неприкосновенность своего жилища  мне будет уже поздно, ведь вступив в долевое сособственничество жилым помещением с несовершеннолетними детьми, я "добровольно" беру на себя обязанность согласовывать все свои  намерения по распоряжению и использованию  этого жилого помещения с их   законным представителем, с которым они имеют совместное  проживание, то есть  со своей бывшей женой.</w:t>
      </w:r>
      <w:r w:rsidRPr="00244ECF">
        <w:rPr>
          <w:rFonts w:ascii="Times New Roman" w:hAnsi="Times New Roman" w:cs="Times New Roman"/>
          <w:color w:val="F12922"/>
        </w:rPr>
        <w:t xml:space="preserve"> </w:t>
      </w:r>
    </w:p>
    <w:p w:rsidR="00345EBB" w:rsidRPr="00244ECF" w:rsidRDefault="00345EBB" w:rsidP="0079075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</w:rPr>
      </w:pPr>
      <w:r w:rsidRPr="00244ECF">
        <w:rPr>
          <w:rFonts w:ascii="Times New Roman" w:hAnsi="Times New Roman" w:cs="Times New Roman"/>
        </w:rPr>
        <w:t xml:space="preserve"> Если бы распад семьи произошёл после обеспечения нас жилым помещением в совместную долевую собственность, то возникали бы совершенно иные правоотношения и тогда бы у меня ни каких  вопросов не было, но сейчас же моя судьба изначально становится в кабальную зависимость от воли третьих лиц</w:t>
      </w:r>
      <w:r>
        <w:rPr>
          <w:rFonts w:ascii="Times New Roman" w:hAnsi="Times New Roman" w:cs="Times New Roman"/>
        </w:rPr>
        <w:t>, выходящих за круг моего доверия</w:t>
      </w:r>
      <w:r w:rsidRPr="00244ECF">
        <w:rPr>
          <w:rFonts w:ascii="Times New Roman" w:hAnsi="Times New Roman" w:cs="Times New Roman"/>
        </w:rPr>
        <w:t xml:space="preserve">. Притом, этим третьим лицом является тот человек  (моя бывшая жена), от которого, исходя из самой природы человеческой чести и достоинства, я  всем своим  существом требую сейчас сатисфакции. И я готов пойти в этих требованиях на самые крайние меры, ведь она подло предала и унизила меня как мужчину, как отца наших общих с ней детей, и как человека вообще. </w:t>
      </w:r>
    </w:p>
    <w:p w:rsidR="00345EBB" w:rsidRPr="00244ECF" w:rsidRDefault="00345EBB" w:rsidP="00244ECF">
      <w:pPr>
        <w:pStyle w:val="1"/>
        <w:rPr>
          <w:sz w:val="22"/>
          <w:szCs w:val="22"/>
        </w:rPr>
      </w:pPr>
      <w:r w:rsidRPr="00244ECF">
        <w:rPr>
          <w:sz w:val="22"/>
          <w:szCs w:val="22"/>
        </w:rPr>
        <w:tab/>
        <w:t>Когда я узнал о её предательстве меня, как мужчины, о том, что она уже почти год встречается с другим, который немного моложе и много богаче меня, я думал, что вот он -  конец всему…, что дальше уже не имеет смысла ничего  боятся, дальше только абсолютная бесконечная  свобода и торжество справедливого возмездия… Ведь они настолько унизили меня, что я имею право теперь на всё. Но, слава Богу, что  из этого состояния ужасной и болезненной моей  эйфории мне помог выйти другой, куда более пронзительный ужас:  меня просто окатило кипятком и  прошибло холодным потом, когда я в какой-то момент  поймал себя на мысли о тех страданиях, на которые мы обрекаем своих маленьких детей…</w:t>
      </w:r>
      <w:r>
        <w:rPr>
          <w:sz w:val="22"/>
          <w:szCs w:val="22"/>
        </w:rPr>
        <w:t>,</w:t>
      </w:r>
      <w:r w:rsidRPr="00244ECF">
        <w:rPr>
          <w:sz w:val="22"/>
          <w:szCs w:val="22"/>
        </w:rPr>
        <w:t xml:space="preserve"> ведь остаться без обоих родителей в столь юном возрасте - страшнее,  чем сама наша смерть. Как их маленькие неокрепшие души будут воспринимать окру</w:t>
      </w:r>
      <w:r>
        <w:rPr>
          <w:sz w:val="22"/>
          <w:szCs w:val="22"/>
        </w:rPr>
        <w:t>жающий их мир после такой драмы?</w:t>
      </w:r>
      <w:r w:rsidRPr="00244ECF">
        <w:rPr>
          <w:sz w:val="22"/>
          <w:szCs w:val="22"/>
        </w:rPr>
        <w:t xml:space="preserve"> Нет, конечно же, я не пойду против Бога. </w:t>
      </w:r>
    </w:p>
    <w:p w:rsidR="00345EBB" w:rsidRPr="00244ECF" w:rsidRDefault="00345EBB" w:rsidP="009C4AA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</w:rPr>
      </w:pPr>
      <w:r w:rsidRPr="00244ECF">
        <w:rPr>
          <w:rFonts w:ascii="Times New Roman" w:hAnsi="Times New Roman" w:cs="Times New Roman"/>
        </w:rPr>
        <w:t>Но я просто обязан оградить своих девочек от  условий вопиющей безнравственности, в которых они сейчас вынуждены воспитываться. Для этого мне нельзя допустить того, чтобы моя бывшая жена получила опосредованный детьми доступ к управлению двумя третями моего будущего дома, иначе эти условия только укоренятся. Уж лучше тогда мне пойти на «жилищно-правовую эвтаназию» и сняться с жилищного учёта самому, чтобы никто ни чего не получил вообще.</w:t>
      </w:r>
    </w:p>
    <w:p w:rsidR="00345EBB" w:rsidRPr="00244ECF" w:rsidRDefault="00345EBB" w:rsidP="00244ECF">
      <w:pPr>
        <w:pStyle w:val="1"/>
        <w:rPr>
          <w:sz w:val="22"/>
          <w:szCs w:val="22"/>
        </w:rPr>
      </w:pPr>
      <w:r w:rsidRPr="00244ECF">
        <w:rPr>
          <w:sz w:val="22"/>
          <w:szCs w:val="22"/>
        </w:rPr>
        <w:tab/>
        <w:t xml:space="preserve">Обращаю Ваше внимание, что детям, на самом деле, есть где жить. Из протокола судебного заседания, указанного в приложении к основному заявлению, следует, что  моя бывшая жена с нашими общими с ней детьми проживает сейчас в квартире, оформленной на её  родителей (общая жилая площадь 45 кв.м. на троих проживающих в ней  человек), сами же родители проживают в другой своей квартире находящейся в собственности матери моей бывшей жены (общая жилая площадь около 120 кв.м. на троих проживающих в ней человек). </w:t>
      </w:r>
    </w:p>
    <w:p w:rsidR="00345EBB" w:rsidRPr="00672E71" w:rsidRDefault="00345EBB" w:rsidP="00672E71">
      <w:pPr>
        <w:pStyle w:val="1"/>
        <w:rPr>
          <w:color w:val="F12922"/>
          <w:sz w:val="22"/>
          <w:szCs w:val="22"/>
        </w:rPr>
      </w:pPr>
      <w:r w:rsidRPr="00244ECF">
        <w:tab/>
      </w:r>
      <w:r w:rsidRPr="00672E71">
        <w:rPr>
          <w:sz w:val="22"/>
          <w:szCs w:val="22"/>
        </w:rPr>
        <w:t xml:space="preserve">Важно отметить, что в ближайшей перспективе обозримого будущего я все-таки надеюсь  на  получение жилья, которым я смогу управлять лично, без всяких привязок к волеизъявлениям моей бывшей жены, то есть я надеюсь получить жильё на себя одного, а также я надеюсь на улучшение  своего  здоровья, и только тогда я смогу возобновить  борьбу  за совместное проживание со своими детьми, но это будет происходить уже исходя из стабильности и независимости моего жилищного положения и удовлетворительного состояния моего  здоровья.  Это всё смысл моей жизни, благодаря этому я не опускаю руки. Надеюсь, Вы  понимаете, как это важно. </w:t>
      </w:r>
      <w:r w:rsidRPr="00672E71">
        <w:rPr>
          <w:b/>
          <w:sz w:val="22"/>
          <w:szCs w:val="22"/>
        </w:rPr>
        <w:t>Прошу Вас,</w:t>
      </w:r>
      <w:r w:rsidRPr="00672E71">
        <w:rPr>
          <w:sz w:val="22"/>
          <w:szCs w:val="22"/>
        </w:rPr>
        <w:t xml:space="preserve"> пожалуйста, не лишайте меня этой надежды, обяжите ДЖО обеспечить меня отдельным жилым помещением, как одиноко проживающего военнослужащего, ведь доказательств своего одинокого проживания я привёл  более чем предостаточно. </w:t>
      </w:r>
    </w:p>
    <w:p w:rsidR="00345EBB" w:rsidRDefault="00345EBB" w:rsidP="007D421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rFonts w:ascii="Times New Roman" w:hAnsi="Times New Roman" w:cs="Times New Roman"/>
        </w:rPr>
      </w:pPr>
    </w:p>
    <w:p w:rsidR="00345EBB" w:rsidRDefault="00345EBB" w:rsidP="007D421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rFonts w:ascii="Times New Roman" w:hAnsi="Times New Roman" w:cs="Times New Roman"/>
        </w:rPr>
      </w:pPr>
    </w:p>
    <w:p w:rsidR="00345EBB" w:rsidRPr="00672E71" w:rsidRDefault="00345EBB" w:rsidP="007D421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rFonts w:ascii="Times New Roman" w:hAnsi="Times New Roman" w:cs="Times New Roman"/>
        </w:rPr>
      </w:pPr>
      <w:r w:rsidRPr="00672E71">
        <w:rPr>
          <w:rFonts w:ascii="Times New Roman" w:hAnsi="Times New Roman" w:cs="Times New Roman"/>
        </w:rPr>
        <w:t>06.07.2015                               _____     Горбунов Д.А.</w:t>
      </w:r>
    </w:p>
    <w:p w:rsidR="00345EBB" w:rsidRPr="00672E71" w:rsidRDefault="00345EBB" w:rsidP="0054498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</w:pPr>
    </w:p>
    <w:sectPr w:rsidR="00345EBB" w:rsidRPr="00672E71" w:rsidSect="00DE5B48">
      <w:headerReference w:type="default" r:id="rId7"/>
      <w:footerReference w:type="default" r:id="rId8"/>
      <w:pgSz w:w="11906" w:h="16838"/>
      <w:pgMar w:top="539" w:right="1134" w:bottom="360" w:left="1134" w:header="360" w:footer="391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EBB" w:rsidRDefault="00345EBB" w:rsidP="001646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345EBB" w:rsidRDefault="00345EBB" w:rsidP="001646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EBB" w:rsidRDefault="00345EB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EBB" w:rsidRDefault="00345EBB" w:rsidP="001646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345EBB" w:rsidRDefault="00345EBB" w:rsidP="001646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EBB" w:rsidRDefault="00345EB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C4A80"/>
    <w:multiLevelType w:val="hybridMultilevel"/>
    <w:tmpl w:val="428A00FC"/>
    <w:lvl w:ilvl="0" w:tplc="160AE54C">
      <w:start w:val="1"/>
      <w:numFmt w:val="decimal"/>
      <w:lvlText w:val="%1.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675"/>
    <w:rsid w:val="00010AFC"/>
    <w:rsid w:val="00013E70"/>
    <w:rsid w:val="0001494E"/>
    <w:rsid w:val="00025C5E"/>
    <w:rsid w:val="000265E2"/>
    <w:rsid w:val="00032A17"/>
    <w:rsid w:val="000365AF"/>
    <w:rsid w:val="000439D4"/>
    <w:rsid w:val="0004791D"/>
    <w:rsid w:val="000548DC"/>
    <w:rsid w:val="0006502C"/>
    <w:rsid w:val="00067376"/>
    <w:rsid w:val="00080B4F"/>
    <w:rsid w:val="000826A8"/>
    <w:rsid w:val="0009151C"/>
    <w:rsid w:val="0009621A"/>
    <w:rsid w:val="000A2AF9"/>
    <w:rsid w:val="000A3D10"/>
    <w:rsid w:val="000A4054"/>
    <w:rsid w:val="000C0E27"/>
    <w:rsid w:val="000D0A02"/>
    <w:rsid w:val="000D223B"/>
    <w:rsid w:val="000D52BE"/>
    <w:rsid w:val="000F3A31"/>
    <w:rsid w:val="000F45D4"/>
    <w:rsid w:val="00104E02"/>
    <w:rsid w:val="001100EB"/>
    <w:rsid w:val="001158A9"/>
    <w:rsid w:val="001165C0"/>
    <w:rsid w:val="001242E5"/>
    <w:rsid w:val="00124F22"/>
    <w:rsid w:val="001320BE"/>
    <w:rsid w:val="001419DF"/>
    <w:rsid w:val="00143B77"/>
    <w:rsid w:val="00160A3B"/>
    <w:rsid w:val="00160AD4"/>
    <w:rsid w:val="00164675"/>
    <w:rsid w:val="001663B9"/>
    <w:rsid w:val="00195A4C"/>
    <w:rsid w:val="00197731"/>
    <w:rsid w:val="001A0438"/>
    <w:rsid w:val="001A0AFB"/>
    <w:rsid w:val="001B7209"/>
    <w:rsid w:val="001C4166"/>
    <w:rsid w:val="001D1C03"/>
    <w:rsid w:val="001D6D12"/>
    <w:rsid w:val="001F2674"/>
    <w:rsid w:val="00230B0E"/>
    <w:rsid w:val="00230CF3"/>
    <w:rsid w:val="0023207E"/>
    <w:rsid w:val="00242251"/>
    <w:rsid w:val="00244ECF"/>
    <w:rsid w:val="002600DF"/>
    <w:rsid w:val="0026597C"/>
    <w:rsid w:val="0026653B"/>
    <w:rsid w:val="00276550"/>
    <w:rsid w:val="00276C60"/>
    <w:rsid w:val="00283705"/>
    <w:rsid w:val="002A7F6E"/>
    <w:rsid w:val="002B0526"/>
    <w:rsid w:val="002B2567"/>
    <w:rsid w:val="002B52A9"/>
    <w:rsid w:val="002B765D"/>
    <w:rsid w:val="002D5CBC"/>
    <w:rsid w:val="002E2D16"/>
    <w:rsid w:val="002F5876"/>
    <w:rsid w:val="002F63C6"/>
    <w:rsid w:val="002F77C4"/>
    <w:rsid w:val="00310A21"/>
    <w:rsid w:val="00310BE1"/>
    <w:rsid w:val="00316432"/>
    <w:rsid w:val="0032675D"/>
    <w:rsid w:val="0034091C"/>
    <w:rsid w:val="00341033"/>
    <w:rsid w:val="003441D9"/>
    <w:rsid w:val="00345EBB"/>
    <w:rsid w:val="00353E0D"/>
    <w:rsid w:val="003557F9"/>
    <w:rsid w:val="00357FB1"/>
    <w:rsid w:val="00360D50"/>
    <w:rsid w:val="00361E3B"/>
    <w:rsid w:val="003626BE"/>
    <w:rsid w:val="0037075D"/>
    <w:rsid w:val="00396EC5"/>
    <w:rsid w:val="003A076D"/>
    <w:rsid w:val="003A5129"/>
    <w:rsid w:val="003D5796"/>
    <w:rsid w:val="003E5DD0"/>
    <w:rsid w:val="003F1629"/>
    <w:rsid w:val="003F30B2"/>
    <w:rsid w:val="00402854"/>
    <w:rsid w:val="00403BD3"/>
    <w:rsid w:val="00420249"/>
    <w:rsid w:val="00431343"/>
    <w:rsid w:val="00431E5B"/>
    <w:rsid w:val="004477F3"/>
    <w:rsid w:val="00450A57"/>
    <w:rsid w:val="00454552"/>
    <w:rsid w:val="0046101A"/>
    <w:rsid w:val="00474280"/>
    <w:rsid w:val="00480C64"/>
    <w:rsid w:val="00485F9B"/>
    <w:rsid w:val="004918A3"/>
    <w:rsid w:val="004B6E16"/>
    <w:rsid w:val="004D0FA1"/>
    <w:rsid w:val="004D4698"/>
    <w:rsid w:val="004E20E4"/>
    <w:rsid w:val="004F2B2E"/>
    <w:rsid w:val="00505D37"/>
    <w:rsid w:val="00510A41"/>
    <w:rsid w:val="00510B04"/>
    <w:rsid w:val="005137F6"/>
    <w:rsid w:val="00516080"/>
    <w:rsid w:val="0052370A"/>
    <w:rsid w:val="00524418"/>
    <w:rsid w:val="005311A0"/>
    <w:rsid w:val="00544989"/>
    <w:rsid w:val="00553320"/>
    <w:rsid w:val="00562540"/>
    <w:rsid w:val="005674C8"/>
    <w:rsid w:val="005718E3"/>
    <w:rsid w:val="00573AF9"/>
    <w:rsid w:val="00590E03"/>
    <w:rsid w:val="00592768"/>
    <w:rsid w:val="00593787"/>
    <w:rsid w:val="005A4880"/>
    <w:rsid w:val="005A6382"/>
    <w:rsid w:val="005B3B77"/>
    <w:rsid w:val="005B5577"/>
    <w:rsid w:val="005B77DB"/>
    <w:rsid w:val="005C2B1A"/>
    <w:rsid w:val="005C5768"/>
    <w:rsid w:val="005D06E8"/>
    <w:rsid w:val="005D4374"/>
    <w:rsid w:val="005D7AA7"/>
    <w:rsid w:val="005E1BCE"/>
    <w:rsid w:val="005F6428"/>
    <w:rsid w:val="005F6C7B"/>
    <w:rsid w:val="00604A6E"/>
    <w:rsid w:val="00604C44"/>
    <w:rsid w:val="006266F6"/>
    <w:rsid w:val="00631BAE"/>
    <w:rsid w:val="00633FCF"/>
    <w:rsid w:val="006345B9"/>
    <w:rsid w:val="00635D56"/>
    <w:rsid w:val="006431B3"/>
    <w:rsid w:val="0064380A"/>
    <w:rsid w:val="00645506"/>
    <w:rsid w:val="00650299"/>
    <w:rsid w:val="00651296"/>
    <w:rsid w:val="006559F0"/>
    <w:rsid w:val="006578D3"/>
    <w:rsid w:val="00660B25"/>
    <w:rsid w:val="006619AD"/>
    <w:rsid w:val="00664262"/>
    <w:rsid w:val="00664631"/>
    <w:rsid w:val="00672E71"/>
    <w:rsid w:val="00674F54"/>
    <w:rsid w:val="00684886"/>
    <w:rsid w:val="006A2A94"/>
    <w:rsid w:val="006B0F03"/>
    <w:rsid w:val="006B1491"/>
    <w:rsid w:val="006C169F"/>
    <w:rsid w:val="006C1978"/>
    <w:rsid w:val="006C719B"/>
    <w:rsid w:val="006D52B3"/>
    <w:rsid w:val="006E06B7"/>
    <w:rsid w:val="006E7057"/>
    <w:rsid w:val="006E7F88"/>
    <w:rsid w:val="00711FB1"/>
    <w:rsid w:val="00713ECA"/>
    <w:rsid w:val="00725329"/>
    <w:rsid w:val="00744F04"/>
    <w:rsid w:val="00746631"/>
    <w:rsid w:val="00773D71"/>
    <w:rsid w:val="00773E07"/>
    <w:rsid w:val="00784893"/>
    <w:rsid w:val="00790751"/>
    <w:rsid w:val="007A26AB"/>
    <w:rsid w:val="007A3764"/>
    <w:rsid w:val="007C13B6"/>
    <w:rsid w:val="007C38BD"/>
    <w:rsid w:val="007C4DE9"/>
    <w:rsid w:val="007D29B0"/>
    <w:rsid w:val="007D4219"/>
    <w:rsid w:val="007E0314"/>
    <w:rsid w:val="007F5EAE"/>
    <w:rsid w:val="00804BE2"/>
    <w:rsid w:val="00804C8A"/>
    <w:rsid w:val="00805570"/>
    <w:rsid w:val="00830B17"/>
    <w:rsid w:val="00831115"/>
    <w:rsid w:val="00840A38"/>
    <w:rsid w:val="00843D26"/>
    <w:rsid w:val="0085611E"/>
    <w:rsid w:val="00861E31"/>
    <w:rsid w:val="00872472"/>
    <w:rsid w:val="0087742D"/>
    <w:rsid w:val="00880972"/>
    <w:rsid w:val="00892CDC"/>
    <w:rsid w:val="008A0D3C"/>
    <w:rsid w:val="008A4B34"/>
    <w:rsid w:val="008A4C9F"/>
    <w:rsid w:val="008B07F4"/>
    <w:rsid w:val="008B3950"/>
    <w:rsid w:val="008E2FA7"/>
    <w:rsid w:val="008E7874"/>
    <w:rsid w:val="00905C3C"/>
    <w:rsid w:val="00913A21"/>
    <w:rsid w:val="00931423"/>
    <w:rsid w:val="00944883"/>
    <w:rsid w:val="0095763F"/>
    <w:rsid w:val="00961493"/>
    <w:rsid w:val="009654E2"/>
    <w:rsid w:val="00967C7F"/>
    <w:rsid w:val="00977A28"/>
    <w:rsid w:val="009849FA"/>
    <w:rsid w:val="00990B8A"/>
    <w:rsid w:val="009A4AE2"/>
    <w:rsid w:val="009B13EC"/>
    <w:rsid w:val="009B201A"/>
    <w:rsid w:val="009B2C44"/>
    <w:rsid w:val="009B3546"/>
    <w:rsid w:val="009B489E"/>
    <w:rsid w:val="009B5583"/>
    <w:rsid w:val="009C4AA4"/>
    <w:rsid w:val="009C714E"/>
    <w:rsid w:val="009E689E"/>
    <w:rsid w:val="009F45AA"/>
    <w:rsid w:val="00A02118"/>
    <w:rsid w:val="00A118B8"/>
    <w:rsid w:val="00A14B79"/>
    <w:rsid w:val="00A158E4"/>
    <w:rsid w:val="00A2086A"/>
    <w:rsid w:val="00A31EA2"/>
    <w:rsid w:val="00A32248"/>
    <w:rsid w:val="00A33599"/>
    <w:rsid w:val="00A365CE"/>
    <w:rsid w:val="00A43861"/>
    <w:rsid w:val="00A91A20"/>
    <w:rsid w:val="00AB6B41"/>
    <w:rsid w:val="00AC142A"/>
    <w:rsid w:val="00AC1BA2"/>
    <w:rsid w:val="00AC20AA"/>
    <w:rsid w:val="00AC4B9C"/>
    <w:rsid w:val="00B00BEC"/>
    <w:rsid w:val="00B16881"/>
    <w:rsid w:val="00B257D7"/>
    <w:rsid w:val="00B25998"/>
    <w:rsid w:val="00B30D31"/>
    <w:rsid w:val="00B33979"/>
    <w:rsid w:val="00B36627"/>
    <w:rsid w:val="00B40CB2"/>
    <w:rsid w:val="00B44651"/>
    <w:rsid w:val="00B472CE"/>
    <w:rsid w:val="00B80DEB"/>
    <w:rsid w:val="00B81A2B"/>
    <w:rsid w:val="00B95FB1"/>
    <w:rsid w:val="00BB0187"/>
    <w:rsid w:val="00BB75F5"/>
    <w:rsid w:val="00BD3945"/>
    <w:rsid w:val="00BE783F"/>
    <w:rsid w:val="00BF3909"/>
    <w:rsid w:val="00C10A9F"/>
    <w:rsid w:val="00C12606"/>
    <w:rsid w:val="00C1551D"/>
    <w:rsid w:val="00C23F90"/>
    <w:rsid w:val="00C309B0"/>
    <w:rsid w:val="00C30DBF"/>
    <w:rsid w:val="00C34236"/>
    <w:rsid w:val="00C37D06"/>
    <w:rsid w:val="00C51145"/>
    <w:rsid w:val="00C60C06"/>
    <w:rsid w:val="00C63D2F"/>
    <w:rsid w:val="00C65385"/>
    <w:rsid w:val="00C75B87"/>
    <w:rsid w:val="00C7602B"/>
    <w:rsid w:val="00C82E2D"/>
    <w:rsid w:val="00C83253"/>
    <w:rsid w:val="00C91BE5"/>
    <w:rsid w:val="00C93459"/>
    <w:rsid w:val="00C95B81"/>
    <w:rsid w:val="00CA29D7"/>
    <w:rsid w:val="00CA419A"/>
    <w:rsid w:val="00CA61CF"/>
    <w:rsid w:val="00CB308F"/>
    <w:rsid w:val="00CB3948"/>
    <w:rsid w:val="00CB5371"/>
    <w:rsid w:val="00CB5584"/>
    <w:rsid w:val="00CC5510"/>
    <w:rsid w:val="00CE4531"/>
    <w:rsid w:val="00CF7149"/>
    <w:rsid w:val="00D00D01"/>
    <w:rsid w:val="00D05C3B"/>
    <w:rsid w:val="00D13464"/>
    <w:rsid w:val="00D31F08"/>
    <w:rsid w:val="00D34498"/>
    <w:rsid w:val="00D47148"/>
    <w:rsid w:val="00D609A8"/>
    <w:rsid w:val="00D62A42"/>
    <w:rsid w:val="00D913D6"/>
    <w:rsid w:val="00DA67DC"/>
    <w:rsid w:val="00DC16C1"/>
    <w:rsid w:val="00DC1E71"/>
    <w:rsid w:val="00DC389A"/>
    <w:rsid w:val="00DC6C23"/>
    <w:rsid w:val="00DC7FF5"/>
    <w:rsid w:val="00DD3A3B"/>
    <w:rsid w:val="00DE2979"/>
    <w:rsid w:val="00DE5B48"/>
    <w:rsid w:val="00E02E86"/>
    <w:rsid w:val="00E14EF7"/>
    <w:rsid w:val="00E336CE"/>
    <w:rsid w:val="00E41CF9"/>
    <w:rsid w:val="00E42CF3"/>
    <w:rsid w:val="00E4355A"/>
    <w:rsid w:val="00E52746"/>
    <w:rsid w:val="00E602BC"/>
    <w:rsid w:val="00E62610"/>
    <w:rsid w:val="00E759E4"/>
    <w:rsid w:val="00E8210A"/>
    <w:rsid w:val="00E8518E"/>
    <w:rsid w:val="00E87EFC"/>
    <w:rsid w:val="00EB3D75"/>
    <w:rsid w:val="00EC3FAF"/>
    <w:rsid w:val="00F03FDA"/>
    <w:rsid w:val="00F12301"/>
    <w:rsid w:val="00F3187E"/>
    <w:rsid w:val="00F31EE8"/>
    <w:rsid w:val="00F32B90"/>
    <w:rsid w:val="00F4549E"/>
    <w:rsid w:val="00F67C5B"/>
    <w:rsid w:val="00F70172"/>
    <w:rsid w:val="00F8789F"/>
    <w:rsid w:val="00F90129"/>
    <w:rsid w:val="00FA32B5"/>
    <w:rsid w:val="00FB2BD9"/>
    <w:rsid w:val="00FB3890"/>
    <w:rsid w:val="00FB52EE"/>
    <w:rsid w:val="00FC4A9F"/>
    <w:rsid w:val="00FC5890"/>
    <w:rsid w:val="00FC7A3B"/>
    <w:rsid w:val="00FF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675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64675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164675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0F3A31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uiPriority w:val="99"/>
    <w:rsid w:val="00C83253"/>
    <w:rPr>
      <w:rFonts w:cs="Times New Roman"/>
    </w:rPr>
  </w:style>
  <w:style w:type="paragraph" w:customStyle="1" w:styleId="Body1">
    <w:name w:val="Body 1"/>
    <w:uiPriority w:val="99"/>
    <w:rsid w:val="00B44651"/>
    <w:pPr>
      <w:spacing w:after="200" w:line="276" w:lineRule="auto"/>
      <w:outlineLvl w:val="0"/>
    </w:pPr>
    <w:rPr>
      <w:rFonts w:ascii="Helvetica" w:eastAsia="Times New Roman" w:hAnsi="Helvetica"/>
      <w:noProof/>
      <w:color w:val="000000"/>
      <w:szCs w:val="20"/>
      <w:u w:color="000000"/>
    </w:rPr>
  </w:style>
  <w:style w:type="paragraph" w:customStyle="1" w:styleId="1">
    <w:name w:val="Обычный1"/>
    <w:autoRedefine/>
    <w:uiPriority w:val="99"/>
    <w:rsid w:val="00244ECF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jc w:val="both"/>
    </w:pPr>
    <w:rPr>
      <w:rFonts w:eastAsia="Times New Roman"/>
      <w:noProof/>
      <w:color w:val="000000"/>
      <w:sz w:val="24"/>
      <w:szCs w:val="24"/>
      <w:u w:color="000000"/>
    </w:rPr>
  </w:style>
  <w:style w:type="paragraph" w:styleId="Header">
    <w:name w:val="header"/>
    <w:basedOn w:val="Normal"/>
    <w:link w:val="HeaderChar"/>
    <w:uiPriority w:val="99"/>
    <w:rsid w:val="000D0A0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7149"/>
    <w:rPr>
      <w:rFonts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0D0A0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7149"/>
    <w:rPr>
      <w:rFonts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95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788</TotalTime>
  <Pages>2</Pages>
  <Words>1381</Words>
  <Characters>7877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164</cp:revision>
  <cp:lastPrinted>2015-07-06T05:19:00Z</cp:lastPrinted>
  <dcterms:created xsi:type="dcterms:W3CDTF">2015-07-02T05:01:00Z</dcterms:created>
  <dcterms:modified xsi:type="dcterms:W3CDTF">2015-07-06T06:16:00Z</dcterms:modified>
</cp:coreProperties>
</file>