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2A" w:rsidRDefault="006E3D2A" w:rsidP="00F7039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left="486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Губернатора Новосибирской области и Правительства Новосибирской области</w:t>
      </w:r>
    </w:p>
    <w:p w:rsidR="006E3D2A" w:rsidRDefault="006E3D2A" w:rsidP="00E8158D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6E3D2A" w:rsidRDefault="006E3D2A" w:rsidP="00E8158D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6E3D2A" w:rsidRPr="007735C8" w:rsidRDefault="006E3D2A" w:rsidP="00F7039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C8">
        <w:rPr>
          <w:rFonts w:ascii="Times New Roman" w:hAnsi="Times New Roman" w:cs="Times New Roman"/>
          <w:sz w:val="28"/>
          <w:szCs w:val="28"/>
        </w:rPr>
        <w:t xml:space="preserve">Здравствуйте! Я майор запаса </w:t>
      </w:r>
      <w:r>
        <w:rPr>
          <w:rFonts w:ascii="Times New Roman" w:hAnsi="Times New Roman" w:cs="Times New Roman"/>
          <w:sz w:val="28"/>
          <w:szCs w:val="28"/>
        </w:rPr>
        <w:t xml:space="preserve">Вооружённых Сил РФ </w:t>
      </w:r>
      <w:r w:rsidRPr="007735C8">
        <w:rPr>
          <w:rFonts w:ascii="Times New Roman" w:hAnsi="Times New Roman" w:cs="Times New Roman"/>
          <w:sz w:val="28"/>
          <w:szCs w:val="28"/>
        </w:rPr>
        <w:t xml:space="preserve">Горбунов Дмитрий Александрович. Мне 37 лет. Здоров. Уволен с военной службы в январе 2016 года в связи с проведением организационно штатных мероприятий (должность с которой меня уволили  соответствует воинскому званию подполковник, 20 тарифный разряд). По службе характеризовался положительно. </w:t>
      </w:r>
    </w:p>
    <w:p w:rsidR="006E3D2A" w:rsidRPr="007735C8" w:rsidRDefault="006E3D2A" w:rsidP="00E81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 2011 году  должности  заместителей  командиров  войсковых частей   по тылу - начальник тыла - сократили и меня вывели </w:t>
      </w:r>
      <w:r>
        <w:rPr>
          <w:rFonts w:cs="Times New Roman"/>
          <w:sz w:val="28"/>
          <w:szCs w:val="28"/>
        </w:rPr>
        <w:t xml:space="preserve">за штат </w:t>
      </w:r>
      <w:r w:rsidRPr="007735C8">
        <w:rPr>
          <w:rFonts w:cs="Times New Roman"/>
          <w:sz w:val="28"/>
          <w:szCs w:val="28"/>
        </w:rPr>
        <w:t>в распоряжение командира войсковой части 34148 до момента обеспечения жильём. За период моего  нахождения в распоряжении я ни разу ни  ставил в зависимость вопросы дальнейшего прохождения военной службы от вопросов своего жилищного обеспече</w:t>
      </w:r>
      <w:r>
        <w:rPr>
          <w:rFonts w:cs="Times New Roman"/>
          <w:sz w:val="28"/>
          <w:szCs w:val="28"/>
        </w:rPr>
        <w:t xml:space="preserve">ния - никогда не просил своего </w:t>
      </w:r>
      <w:r w:rsidRPr="007735C8">
        <w:rPr>
          <w:rFonts w:cs="Times New Roman"/>
          <w:sz w:val="28"/>
          <w:szCs w:val="28"/>
        </w:rPr>
        <w:t xml:space="preserve"> увольнения с военной службы,  всегда просил назначения на  равнозначную </w:t>
      </w:r>
      <w:r w:rsidRPr="007735C8">
        <w:rPr>
          <w:rStyle w:val="a"/>
          <w:rFonts w:cs="Times New Roman"/>
          <w:b/>
          <w:bCs/>
          <w:i/>
          <w:iCs/>
          <w:sz w:val="28"/>
          <w:szCs w:val="28"/>
          <w:lang w:eastAsia="ru-RU"/>
        </w:rPr>
        <w:t>либо нижестоящую</w:t>
      </w:r>
      <w:r w:rsidRPr="007735C8">
        <w:rPr>
          <w:rFonts w:cs="Times New Roman"/>
          <w:sz w:val="28"/>
          <w:szCs w:val="28"/>
        </w:rPr>
        <w:t xml:space="preserve">  должность. </w:t>
      </w: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 ноябре 2015 года меня обеспечили жильём для постоянного проживания и, ознакомив под роспись с телефонограммой, содержанием и целью  которой являлось доведение до меня информации о невозможности предоставления мне равнозначной должности (подполковник), соответствующей моему уровню образования, уволили с военной службы приказом Командующего РВСН ВС РФ. </w:t>
      </w: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Однако…</w:t>
      </w: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</w:p>
    <w:p w:rsidR="006E3D2A" w:rsidRPr="007735C8" w:rsidRDefault="006E3D2A" w:rsidP="00E81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Согласно общемировой  практике, основанной на общепризнанных положениях по правам человека,  работодатель, прежде чем увольнять своего работника в связи с проведением внутренних организационно-штатных мероприятий, должен провести работу по изысканию возможности его  альтернативного трудоустройства, в том числе на нижестоящих должностях.</w:t>
      </w: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Обращаю Ваше особое внимание на то обстоятельство, что  в связи с моим увольнением  с военной службы, без предоставления мне какой-либо нижестоящей, либо равнозначной   должности, у меня, с учётом моих долговых обязательств коммерческим банкам, приобретённых мною до момента увольнения с военной службы, в настоящее время не имеется  возможности обеспечить себе и своим детям прожиточный минимум.</w:t>
      </w:r>
    </w:p>
    <w:p w:rsidR="006E3D2A" w:rsidRPr="007735C8" w:rsidRDefault="006E3D2A" w:rsidP="00E815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 феврале 2016 года я участвовал в конкурсе на замещение вакантной должности государственной гражданской службы  - референта департамента управления и государственной гражданской службы администрации губернатора Новосибирской области и правительства Новосибирской области. Тест на знание положений Конституции РФ, Федеральных Законов РФ и других нормативно-правовых актов прошёл на отлично (85% правильных ответов). На протяжении всего периода безработицы безостановочно размещаю свои резюме на всевозможных сайтах кадровых агентств. Но, к сожалению, ни на государственную гражданскую службу, ни в коммерческие организации не требуется сотрудник имеющий опыт работы исключительно связанный с военной службой. </w:t>
      </w: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Производить выплаты по долговым обязательствам коммерческому  банку  я не имею возможности. В ближайшей перспективе обозримого будущего мне предстоит столкнуться с представителями коллекторных агентств. Особое опасение вызывает растиражированный в средствах массовой информации образ сотрудников этих агентств, как людей беспринципных и способных на всё ради достижение своей цели - заставить должника  вернуть долг банку. </w:t>
      </w:r>
    </w:p>
    <w:p w:rsidR="006E3D2A" w:rsidRPr="007735C8" w:rsidRDefault="006E3D2A" w:rsidP="00360D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Мои представления о чести и достоинстве не позволят мне  терпеть оскорбления  от этих людей и вероятнее всего я вынужден буду дать  им отпор, правовые и физические последствия которого могут оказаться крайне неблагоприятными для обеих  сторон. </w:t>
      </w:r>
    </w:p>
    <w:p w:rsidR="006E3D2A" w:rsidRDefault="006E3D2A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firstLine="709"/>
        <w:jc w:val="both"/>
        <w:rPr>
          <w:rFonts w:cs="Times New Roman"/>
          <w:i/>
          <w:sz w:val="28"/>
          <w:szCs w:val="28"/>
        </w:rPr>
      </w:pPr>
      <w:r w:rsidRPr="00E8158D">
        <w:rPr>
          <w:rFonts w:cs="Times New Roman"/>
          <w:i/>
          <w:sz w:val="28"/>
          <w:szCs w:val="28"/>
        </w:rPr>
        <w:t xml:space="preserve">В этой жизни я не сделал ничего такого плохого, чтобы по прошествии двадцати лет, посвящённых мною  военной службе в Вооружённых Силах Российской Федерации, оказаться настолько униженным, что невольно начинаешь завидовать положению беженца, получающего пособие по безработице в странах цивилизованного европейского сообщества. </w:t>
      </w:r>
    </w:p>
    <w:p w:rsidR="006E3D2A" w:rsidRPr="00161F7E" w:rsidRDefault="006E3D2A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Военная служба - это особый вид государств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>енной службы, связанный с вырва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н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>н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остью военнослужащего из контекста гражданской жизни как таковой, и поэтому разменивать военнослужащих на полпути, без предоставления им альтернативного трудоустройства на случай их сокращения, нельзя.</w:t>
      </w:r>
    </w:p>
    <w:p w:rsidR="006E3D2A" w:rsidRPr="00161F7E" w:rsidRDefault="006E3D2A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Сокращённый воин, отдавший  не один десяток  лет  военной службе, находится в неравных условиях относительно других своих сограждан, сокращённых так же как и он без предоставления им альтернативного трудоустройства. Дело всё в том, что эти сограждане 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имеют возможность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обратиться с вопросом о своём трудоустройстве  к конкурентам своего нерадивого работодателя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 по линии своего профессионального опыта работы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, а воин - нет! Министерство обороны РФ имеет исключительную монополию на обеспечение национальной безопасности посредством Вооружённых Сил РФ! Или кто-то может предложить мне  обратиться к 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>«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конкурентам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>», например,  в пиндосию?!</w:t>
      </w:r>
    </w:p>
    <w:p w:rsidR="006E3D2A" w:rsidRPr="00161F7E" w:rsidRDefault="006E3D2A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Специалисты с военным образованием на гражданке не требуются!</w:t>
      </w:r>
    </w:p>
    <w:p w:rsidR="006E3D2A" w:rsidRPr="00161F7E" w:rsidRDefault="006E3D2A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color w:val="333333"/>
          <w:sz w:val="28"/>
          <w:szCs w:val="28"/>
          <w:shd w:val="clear" w:color="auto" w:fill="FAF9F3"/>
        </w:rPr>
      </w:pP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Другое дело увольнение 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с военной службы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по достижении предельно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го возраста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или в связи с состоянием здоровья... Тут всё по честному, путь пройден и путник знал куда шёл... Но никто не знал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>, что его разменяют на полпути,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 сократ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ив его право на труд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>без пред</w:t>
      </w:r>
      <w:r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ложения </w:t>
      </w:r>
      <w:r w:rsidRPr="00161F7E">
        <w:rPr>
          <w:rFonts w:cs="Times New Roman"/>
          <w:i/>
          <w:color w:val="333333"/>
          <w:sz w:val="28"/>
          <w:szCs w:val="28"/>
          <w:shd w:val="clear" w:color="auto" w:fill="FAF9F3"/>
        </w:rPr>
        <w:t xml:space="preserve"> альтернативного трудоустройства!</w:t>
      </w:r>
    </w:p>
    <w:p w:rsidR="006E3D2A" w:rsidRPr="00161F7E" w:rsidRDefault="006E3D2A" w:rsidP="00161F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i/>
          <w:sz w:val="28"/>
          <w:szCs w:val="28"/>
        </w:rPr>
      </w:pPr>
      <w:r w:rsidRPr="00161F7E">
        <w:rPr>
          <w:rFonts w:cs="Times New Roman"/>
          <w:i/>
          <w:sz w:val="28"/>
          <w:szCs w:val="28"/>
        </w:rPr>
        <w:t>Прошу обратить особое внимание</w:t>
      </w:r>
      <w:r>
        <w:rPr>
          <w:rFonts w:cs="Times New Roman"/>
          <w:i/>
          <w:sz w:val="28"/>
          <w:szCs w:val="28"/>
        </w:rPr>
        <w:t xml:space="preserve"> на то</w:t>
      </w:r>
      <w:r w:rsidRPr="00161F7E">
        <w:rPr>
          <w:rFonts w:cs="Times New Roman"/>
          <w:i/>
          <w:sz w:val="28"/>
          <w:szCs w:val="28"/>
        </w:rPr>
        <w:t>, что я пытаюсь защитить право на труд тех военнослужащих, которые подлежат увольнению в связи с проведением организационно-штатных мероприятий, но которые не выражали в письменном виде  согласия со своим увольнением, а просят предоставить им любую альтернативную (в том числе  нижестоящую) должность!</w:t>
      </w:r>
      <w:r>
        <w:rPr>
          <w:rFonts w:cs="Times New Roman"/>
          <w:i/>
          <w:sz w:val="28"/>
          <w:szCs w:val="28"/>
        </w:rPr>
        <w:t xml:space="preserve"> А таких меньшинство – не более  одного процента – остальные же в «приказном» порядке писали рапорта с просьбой уволить их в связи с проводимыми организационно-штатными мероприятиями, но не исключать из списков личного состава части до момента обеспечения жильём. </w:t>
      </w:r>
    </w:p>
    <w:p w:rsidR="006E3D2A" w:rsidRPr="007735C8" w:rsidRDefault="006E3D2A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120" w:after="1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 w:rsidRPr="007735C8">
        <w:rPr>
          <w:rFonts w:cs="Times New Roman"/>
          <w:sz w:val="28"/>
          <w:szCs w:val="28"/>
        </w:rPr>
        <w:t>Прошу Вас оказать  мне помощь в вопросе моего трудоустройства в  пределах Новосибирской области. Дело в том, что я воспитываю двух  несовершеннолетних детей, находясь в разводе с их матерью, которая проживает в г. Бердск НСО, и поэтому забрать детей в другой регион не имею возможности. По имеющимся у меня сведениям в пределах Новосибирской области вакантных  должностей, соответствующих моему уровню образования</w:t>
      </w:r>
      <w:r>
        <w:rPr>
          <w:rFonts w:cs="Times New Roman"/>
          <w:sz w:val="28"/>
          <w:szCs w:val="28"/>
        </w:rPr>
        <w:t xml:space="preserve"> и военно-учётной специальности </w:t>
      </w:r>
      <w:r w:rsidRPr="007735C8">
        <w:rPr>
          <w:rFonts w:cs="Times New Roman"/>
          <w:sz w:val="28"/>
          <w:szCs w:val="28"/>
        </w:rPr>
        <w:t xml:space="preserve"> по лини</w:t>
      </w:r>
      <w:r>
        <w:rPr>
          <w:rFonts w:cs="Times New Roman"/>
          <w:sz w:val="28"/>
          <w:szCs w:val="28"/>
        </w:rPr>
        <w:t>и Минобороны нет. Е</w:t>
      </w:r>
      <w:r w:rsidRPr="007735C8">
        <w:rPr>
          <w:rFonts w:cs="Times New Roman"/>
          <w:sz w:val="28"/>
          <w:szCs w:val="28"/>
        </w:rPr>
        <w:t xml:space="preserve">сли </w:t>
      </w:r>
      <w:r>
        <w:rPr>
          <w:rFonts w:cs="Times New Roman"/>
          <w:sz w:val="28"/>
          <w:szCs w:val="28"/>
        </w:rPr>
        <w:t xml:space="preserve">же </w:t>
      </w:r>
      <w:r w:rsidRPr="007735C8">
        <w:rPr>
          <w:rFonts w:cs="Times New Roman"/>
          <w:sz w:val="28"/>
          <w:szCs w:val="28"/>
        </w:rPr>
        <w:t xml:space="preserve"> Министерство Обороны РФ   окажется   готовым  предоставить мне  военную   должность  лишь в отдалённой от места проживания моих детей местности, то это  безусловно будет нарушать  права ребёнка и умалять  моё родительское право на совместное проживание и воспитание своих  детей. </w:t>
      </w:r>
    </w:p>
    <w:p w:rsidR="006E3D2A" w:rsidRPr="007735C8" w:rsidRDefault="006E3D2A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Все занимаемые мною </w:t>
      </w:r>
      <w:r>
        <w:rPr>
          <w:rFonts w:cs="Times New Roman"/>
          <w:sz w:val="28"/>
          <w:szCs w:val="28"/>
        </w:rPr>
        <w:t xml:space="preserve">ранее </w:t>
      </w:r>
      <w:r w:rsidRPr="007735C8">
        <w:rPr>
          <w:rFonts w:cs="Times New Roman"/>
          <w:sz w:val="28"/>
          <w:szCs w:val="28"/>
        </w:rPr>
        <w:t xml:space="preserve">должности были связаны с высокой степенью материальной и  организационно-правовой ответственности. </w:t>
      </w:r>
    </w:p>
    <w:p w:rsidR="006E3D2A" w:rsidRPr="007735C8" w:rsidRDefault="006E3D2A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Имею опыт работы по составлению годовой отчётности и проведению контрольно-ревизионной работы в  воинских частях и соединениях по службам тыла (служба горючего, продовольственная и вещевая служба).</w:t>
      </w:r>
    </w:p>
    <w:p w:rsidR="006E3D2A" w:rsidRPr="007735C8" w:rsidRDefault="006E3D2A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 xml:space="preserve"> В основные мои обязанности ранее входили: организация питания личного состава, организация заправки техники, организация банно-прачечного обслуживания личного состава и организация квартирно-эксплу</w:t>
      </w:r>
      <w:r>
        <w:rPr>
          <w:rFonts w:cs="Times New Roman"/>
          <w:sz w:val="28"/>
          <w:szCs w:val="28"/>
        </w:rPr>
        <w:t>а</w:t>
      </w:r>
      <w:r w:rsidRPr="007735C8">
        <w:rPr>
          <w:rFonts w:cs="Times New Roman"/>
          <w:sz w:val="28"/>
          <w:szCs w:val="28"/>
        </w:rPr>
        <w:t xml:space="preserve">тационной службы воинской части.   </w:t>
      </w:r>
    </w:p>
    <w:p w:rsidR="006E3D2A" w:rsidRPr="00EE5443" w:rsidRDefault="006E3D2A" w:rsidP="00FF25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Компьютером владею хорошо (</w:t>
      </w:r>
      <w:r w:rsidRPr="00EE5443">
        <w:rPr>
          <w:rFonts w:cs="Times New Roman"/>
          <w:sz w:val="28"/>
          <w:szCs w:val="28"/>
          <w:lang w:val="en-US"/>
        </w:rPr>
        <w:t>Word</w:t>
      </w:r>
      <w:r w:rsidRPr="00EE5443">
        <w:rPr>
          <w:rFonts w:cs="Times New Roman"/>
          <w:sz w:val="28"/>
          <w:szCs w:val="28"/>
        </w:rPr>
        <w:t xml:space="preserve">, </w:t>
      </w:r>
      <w:r w:rsidRPr="00EE5443">
        <w:rPr>
          <w:rFonts w:cs="Times New Roman"/>
          <w:sz w:val="28"/>
          <w:szCs w:val="28"/>
          <w:lang w:val="en-US"/>
        </w:rPr>
        <w:t>Excel</w:t>
      </w:r>
      <w:r w:rsidRPr="00EE5443">
        <w:rPr>
          <w:rFonts w:cs="Times New Roman"/>
          <w:sz w:val="28"/>
          <w:szCs w:val="28"/>
        </w:rPr>
        <w:t xml:space="preserve"> -  отлично).</w:t>
      </w:r>
    </w:p>
    <w:p w:rsidR="006E3D2A" w:rsidRDefault="006E3D2A" w:rsidP="00DC32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Fonts w:cs="Times New Roman"/>
          <w:sz w:val="28"/>
          <w:szCs w:val="28"/>
        </w:rPr>
      </w:pPr>
      <w:r w:rsidRPr="00FF253F">
        <w:rPr>
          <w:rFonts w:cs="Times New Roman"/>
          <w:sz w:val="28"/>
          <w:szCs w:val="28"/>
        </w:rPr>
        <w:t xml:space="preserve">В 2001-2004  годах в составе объединённой группировки войск (сил) принимал участие в проведение контртеррористической операции в республике Чечня, являюсь ветераном боевых действий. </w:t>
      </w:r>
    </w:p>
    <w:p w:rsidR="006E3D2A" w:rsidRDefault="006E3D2A" w:rsidP="00DC32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</w:pPr>
      <w:r>
        <w:rPr>
          <w:rFonts w:cs="Times New Roman"/>
          <w:sz w:val="28"/>
          <w:szCs w:val="28"/>
        </w:rPr>
        <w:t xml:space="preserve">Награждён медалью «За воинскую доблесть 2степени». Имею Правительственное благодарственное письмо от </w:t>
      </w:r>
      <w:r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  <w:t xml:space="preserve">Министерства строительства и жилищно-коммунального хозяйства Российской Федерации за подписью заместителя директора департамента жилищной политики А.И. Файзуллина (указано ранее в пакете документов, поданном мною  для участия в конкурсе на замещение вакантной  должности референта департамента управления и государственной гражданской службы…). </w:t>
      </w:r>
    </w:p>
    <w:p w:rsidR="006E3D2A" w:rsidRDefault="006E3D2A" w:rsidP="00DC32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40"/>
        <w:jc w:val="both"/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</w:pPr>
      <w:r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  <w:t>Имею два высших военных образования (Высшее военное училище тыла и Военная Академия Тыла и Транспорта).</w:t>
      </w:r>
    </w:p>
    <w:p w:rsidR="006E3D2A" w:rsidRDefault="006E3D2A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539"/>
        <w:jc w:val="both"/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</w:pPr>
      <w:r>
        <w:rPr>
          <w:rStyle w:val="a"/>
          <w:rFonts w:cs="Times New Roman"/>
          <w:color w:val="auto"/>
          <w:sz w:val="28"/>
          <w:szCs w:val="28"/>
          <w:u w:color="999999"/>
          <w:lang w:eastAsia="ru-RU"/>
        </w:rPr>
        <w:t>Квалификация: экономист по специальности «Менеджмент» (подтверждена дипломом о первом высшем образовании).</w:t>
      </w:r>
    </w:p>
    <w:p w:rsidR="006E3D2A" w:rsidRDefault="006E3D2A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40"/>
        <w:jc w:val="both"/>
        <w:rPr>
          <w:rFonts w:cs="Times New Roman"/>
          <w:sz w:val="28"/>
          <w:szCs w:val="28"/>
        </w:rPr>
      </w:pPr>
      <w:r w:rsidRPr="00EE5443">
        <w:rPr>
          <w:rFonts w:cs="Times New Roman"/>
          <w:sz w:val="28"/>
          <w:szCs w:val="28"/>
        </w:rPr>
        <w:t xml:space="preserve">Прошёл профессиональную переподготовку в Федеральном государственном военном образовательном учреждении высшего профессионального образования "Военный учебно-научный центр Сухопутных войск "Общевойсковая академия  Вооружённых Сил Российской Федерации" (г. Новосибирск) по программе переподготовки специалистов для выполнения нового вида профессиональной деятельности по специальности "Управление персоналом". </w:t>
      </w:r>
    </w:p>
    <w:p w:rsidR="006E3D2A" w:rsidRDefault="006E3D2A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40"/>
        <w:jc w:val="both"/>
        <w:rPr>
          <w:rFonts w:cs="Times New Roman"/>
          <w:b/>
          <w:sz w:val="28"/>
          <w:szCs w:val="28"/>
        </w:rPr>
      </w:pPr>
    </w:p>
    <w:p w:rsidR="006E3D2A" w:rsidRPr="00EE5443" w:rsidRDefault="006E3D2A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40"/>
        <w:jc w:val="both"/>
        <w:rPr>
          <w:rStyle w:val="a"/>
          <w:rFonts w:cs="Times New Roman"/>
          <w:color w:val="999999"/>
          <w:sz w:val="28"/>
          <w:szCs w:val="28"/>
          <w:u w:color="999999"/>
          <w:lang w:eastAsia="ru-RU"/>
        </w:rPr>
      </w:pPr>
      <w:r w:rsidRPr="0059267B">
        <w:rPr>
          <w:rFonts w:cs="Times New Roman"/>
          <w:b/>
          <w:sz w:val="28"/>
          <w:szCs w:val="28"/>
        </w:rPr>
        <w:t>Итого:</w:t>
      </w:r>
      <w:r>
        <w:rPr>
          <w:rFonts w:cs="Times New Roman"/>
          <w:sz w:val="28"/>
          <w:szCs w:val="28"/>
        </w:rPr>
        <w:t xml:space="preserve"> на 4 (Четырёх) листах с указанием подписи автора на каждом.</w:t>
      </w:r>
    </w:p>
    <w:p w:rsidR="006E3D2A" w:rsidRPr="00EE5443" w:rsidRDefault="006E3D2A" w:rsidP="00CD17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708" w:firstLine="708"/>
        <w:jc w:val="both"/>
        <w:rPr>
          <w:rStyle w:val="a"/>
          <w:rFonts w:cs="Times New Roman"/>
          <w:color w:val="999999"/>
          <w:sz w:val="28"/>
          <w:szCs w:val="28"/>
          <w:u w:color="999999"/>
          <w:lang w:eastAsia="ru-RU"/>
        </w:rPr>
      </w:pP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</w:p>
    <w:p w:rsidR="006E3D2A" w:rsidRPr="007735C8" w:rsidRDefault="006E3D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cs="Times New Roman"/>
          <w:sz w:val="28"/>
          <w:szCs w:val="28"/>
        </w:rPr>
      </w:pPr>
      <w:r w:rsidRPr="007735C8">
        <w:rPr>
          <w:rFonts w:cs="Times New Roman"/>
          <w:sz w:val="28"/>
          <w:szCs w:val="28"/>
        </w:rPr>
        <w:t>С уважением, Дмитрий Горбунов.</w:t>
      </w:r>
    </w:p>
    <w:sectPr w:rsidR="006E3D2A" w:rsidRPr="007735C8" w:rsidSect="005518C4">
      <w:headerReference w:type="default" r:id="rId6"/>
      <w:footerReference w:type="even" r:id="rId7"/>
      <w:footerReference w:type="default" r:id="rId8"/>
      <w:pgSz w:w="11906" w:h="16838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D2A" w:rsidRDefault="006E3D2A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separator/>
      </w:r>
    </w:p>
  </w:endnote>
  <w:endnote w:type="continuationSeparator" w:id="0">
    <w:p w:rsidR="006E3D2A" w:rsidRDefault="006E3D2A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D2A" w:rsidRDefault="006E3D2A" w:rsidP="00F70398">
    <w:pPr>
      <w:pStyle w:val="Footer"/>
      <w:framePr w:wrap="around" w:vAnchor="text" w:hAnchor="margin" w:xAlign="right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  <w:rFonts w:cs="Arial Unicode MS"/>
      </w:rPr>
    </w:pPr>
    <w:r>
      <w:rPr>
        <w:rStyle w:val="PageNumber"/>
        <w:rFonts w:cs="Arial Unicode MS"/>
      </w:rPr>
      <w:fldChar w:fldCharType="begin"/>
    </w:r>
    <w:r>
      <w:rPr>
        <w:rStyle w:val="PageNumber"/>
        <w:rFonts w:cs="Arial Unicode MS"/>
      </w:rPr>
      <w:instrText xml:space="preserve">PAGE  </w:instrText>
    </w:r>
    <w:r>
      <w:rPr>
        <w:rStyle w:val="PageNumber"/>
        <w:rFonts w:cs="Arial Unicode MS"/>
      </w:rPr>
      <w:fldChar w:fldCharType="end"/>
    </w:r>
  </w:p>
  <w:p w:rsidR="006E3D2A" w:rsidRDefault="006E3D2A" w:rsidP="00F70398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D2A" w:rsidRDefault="006E3D2A" w:rsidP="00F70398">
    <w:pPr>
      <w:pStyle w:val="Footer"/>
      <w:framePr w:wrap="around" w:vAnchor="text" w:hAnchor="margin" w:xAlign="right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  <w:rFonts w:cs="Arial Unicode MS"/>
      </w:rPr>
    </w:pPr>
    <w:r>
      <w:rPr>
        <w:rStyle w:val="PageNumber"/>
        <w:rFonts w:cs="Arial Unicode MS"/>
      </w:rPr>
      <w:fldChar w:fldCharType="begin"/>
    </w:r>
    <w:r>
      <w:rPr>
        <w:rStyle w:val="PageNumber"/>
        <w:rFonts w:cs="Arial Unicode MS"/>
      </w:rPr>
      <w:instrText xml:space="preserve">PAGE  </w:instrText>
    </w:r>
    <w:r>
      <w:rPr>
        <w:rStyle w:val="PageNumber"/>
        <w:rFonts w:cs="Arial Unicode MS"/>
      </w:rPr>
      <w:fldChar w:fldCharType="separate"/>
    </w:r>
    <w:r>
      <w:rPr>
        <w:rStyle w:val="PageNumber"/>
        <w:rFonts w:cs="Arial Unicode MS"/>
        <w:noProof/>
      </w:rPr>
      <w:t>2</w:t>
    </w:r>
    <w:r>
      <w:rPr>
        <w:rStyle w:val="PageNumber"/>
        <w:rFonts w:cs="Arial Unicode MS"/>
      </w:rPr>
      <w:fldChar w:fldCharType="end"/>
    </w:r>
  </w:p>
  <w:p w:rsidR="006E3D2A" w:rsidRDefault="006E3D2A" w:rsidP="00F7039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ind w:right="360" w:firstLine="360"/>
      <w:rPr>
        <w:rFonts w:cs="Times New Roman"/>
        <w:color w:val="auto"/>
        <w:lang w:val="en-US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D2A" w:rsidRDefault="006E3D2A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separator/>
      </w:r>
    </w:p>
  </w:footnote>
  <w:footnote w:type="continuationSeparator" w:id="0">
    <w:p w:rsidR="006E3D2A" w:rsidRDefault="006E3D2A" w:rsidP="005518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imes New Roman"/>
          <w:color w:val="auto"/>
          <w:lang w:val="en-US" w:eastAsia="en-US"/>
        </w:rPr>
      </w:pPr>
      <w:r>
        <w:rPr>
          <w:rFonts w:cs="Times New Roman"/>
          <w:color w:val="auto"/>
          <w:lang w:val="en-US" w:eastAsia="en-US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D2A" w:rsidRDefault="006E3D2A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Fonts w:cs="Times New Roman"/>
        <w:color w:val="auto"/>
        <w:lang w:val="en-US" w:eastAsia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8C4"/>
    <w:rsid w:val="000079D8"/>
    <w:rsid w:val="000544D4"/>
    <w:rsid w:val="00071489"/>
    <w:rsid w:val="00092670"/>
    <w:rsid w:val="000B4B10"/>
    <w:rsid w:val="000C389C"/>
    <w:rsid w:val="000D79E1"/>
    <w:rsid w:val="00111552"/>
    <w:rsid w:val="00112152"/>
    <w:rsid w:val="001146FB"/>
    <w:rsid w:val="0011500A"/>
    <w:rsid w:val="00122D41"/>
    <w:rsid w:val="001344DA"/>
    <w:rsid w:val="001509CB"/>
    <w:rsid w:val="00161F7E"/>
    <w:rsid w:val="001844D0"/>
    <w:rsid w:val="001C7119"/>
    <w:rsid w:val="001F3930"/>
    <w:rsid w:val="00221330"/>
    <w:rsid w:val="00245A14"/>
    <w:rsid w:val="00291DB5"/>
    <w:rsid w:val="002A6C3C"/>
    <w:rsid w:val="002B23B8"/>
    <w:rsid w:val="002E212A"/>
    <w:rsid w:val="00313AEA"/>
    <w:rsid w:val="00345D79"/>
    <w:rsid w:val="00360D9F"/>
    <w:rsid w:val="00382332"/>
    <w:rsid w:val="003A418B"/>
    <w:rsid w:val="003E5602"/>
    <w:rsid w:val="00453693"/>
    <w:rsid w:val="004620A3"/>
    <w:rsid w:val="00497517"/>
    <w:rsid w:val="004B24FD"/>
    <w:rsid w:val="005256F4"/>
    <w:rsid w:val="005518C4"/>
    <w:rsid w:val="00556E11"/>
    <w:rsid w:val="00586791"/>
    <w:rsid w:val="0059267B"/>
    <w:rsid w:val="005B41DF"/>
    <w:rsid w:val="005F2F4F"/>
    <w:rsid w:val="0061021B"/>
    <w:rsid w:val="006136A8"/>
    <w:rsid w:val="00651A3C"/>
    <w:rsid w:val="006565FC"/>
    <w:rsid w:val="0069636D"/>
    <w:rsid w:val="006D5D6C"/>
    <w:rsid w:val="006E3D2A"/>
    <w:rsid w:val="006E4D8A"/>
    <w:rsid w:val="006E7EA3"/>
    <w:rsid w:val="00711088"/>
    <w:rsid w:val="0072430D"/>
    <w:rsid w:val="00750B51"/>
    <w:rsid w:val="007735C8"/>
    <w:rsid w:val="007C5718"/>
    <w:rsid w:val="0087479E"/>
    <w:rsid w:val="008E384A"/>
    <w:rsid w:val="0099455D"/>
    <w:rsid w:val="009A6B25"/>
    <w:rsid w:val="009C363F"/>
    <w:rsid w:val="009F0C64"/>
    <w:rsid w:val="00A42E99"/>
    <w:rsid w:val="00A477EF"/>
    <w:rsid w:val="00A86CBF"/>
    <w:rsid w:val="00A9481A"/>
    <w:rsid w:val="00A97CF0"/>
    <w:rsid w:val="00B168AD"/>
    <w:rsid w:val="00B2594F"/>
    <w:rsid w:val="00B51001"/>
    <w:rsid w:val="00B618CA"/>
    <w:rsid w:val="00B70B0F"/>
    <w:rsid w:val="00B90CF7"/>
    <w:rsid w:val="00BB071E"/>
    <w:rsid w:val="00C127ED"/>
    <w:rsid w:val="00C201EC"/>
    <w:rsid w:val="00C56C2E"/>
    <w:rsid w:val="00C67A00"/>
    <w:rsid w:val="00C91484"/>
    <w:rsid w:val="00CA665F"/>
    <w:rsid w:val="00CB0CEE"/>
    <w:rsid w:val="00CD1798"/>
    <w:rsid w:val="00D90B96"/>
    <w:rsid w:val="00DC3226"/>
    <w:rsid w:val="00E178CE"/>
    <w:rsid w:val="00E34FBA"/>
    <w:rsid w:val="00E42D10"/>
    <w:rsid w:val="00E8158D"/>
    <w:rsid w:val="00E97439"/>
    <w:rsid w:val="00EB2E7B"/>
    <w:rsid w:val="00EE5443"/>
    <w:rsid w:val="00F218DD"/>
    <w:rsid w:val="00F55FC1"/>
    <w:rsid w:val="00F70398"/>
    <w:rsid w:val="00FA11A7"/>
    <w:rsid w:val="00FB7F5A"/>
    <w:rsid w:val="00FD1BEC"/>
    <w:rsid w:val="00FE0AE8"/>
    <w:rsid w:val="00FF2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8C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cs="Arial Unicode MS"/>
      <w:color w:val="000000"/>
      <w:sz w:val="24"/>
      <w:szCs w:val="24"/>
      <w:u w:color="00000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518C4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5518C4"/>
    <w:rPr>
      <w:rFonts w:ascii="Helvetica" w:hAnsi="Helvetica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91DB5"/>
    <w:rPr>
      <w:rFonts w:ascii="Courier New" w:hAnsi="Courier New" w:cs="Courier New"/>
      <w:color w:val="000000"/>
      <w:sz w:val="20"/>
      <w:szCs w:val="20"/>
      <w:u w:color="000000"/>
    </w:rPr>
  </w:style>
  <w:style w:type="character" w:customStyle="1" w:styleId="a">
    <w:name w:val="Нет"/>
    <w:uiPriority w:val="99"/>
    <w:rsid w:val="005518C4"/>
    <w:rPr>
      <w:lang w:val="ru-RU"/>
    </w:rPr>
  </w:style>
  <w:style w:type="paragraph" w:styleId="Footer">
    <w:name w:val="footer"/>
    <w:basedOn w:val="Normal"/>
    <w:link w:val="FooterChar"/>
    <w:uiPriority w:val="99"/>
    <w:rsid w:val="00F7039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91DB5"/>
    <w:rPr>
      <w:rFonts w:cs="Arial Unicode MS"/>
      <w:color w:val="000000"/>
      <w:sz w:val="24"/>
      <w:szCs w:val="24"/>
      <w:u w:color="000000"/>
    </w:rPr>
  </w:style>
  <w:style w:type="character" w:styleId="PageNumber">
    <w:name w:val="page number"/>
    <w:basedOn w:val="DefaultParagraphFont"/>
    <w:uiPriority w:val="99"/>
    <w:rsid w:val="00F7039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4</Pages>
  <Words>1244</Words>
  <Characters>7097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Губернатора Новосибирской области и Правительства Новосибирской области</dc:title>
  <dc:subject/>
  <dc:creator>дима</dc:creator>
  <cp:keywords/>
  <dc:description/>
  <cp:lastModifiedBy>дима</cp:lastModifiedBy>
  <cp:revision>40</cp:revision>
  <cp:lastPrinted>2016-03-07T07:01:00Z</cp:lastPrinted>
  <dcterms:created xsi:type="dcterms:W3CDTF">2016-03-06T11:05:00Z</dcterms:created>
  <dcterms:modified xsi:type="dcterms:W3CDTF">2016-03-07T07:27:00Z</dcterms:modified>
</cp:coreProperties>
</file>