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853" w:rsidRDefault="00632853" w:rsidP="00EA672F">
      <w:pPr>
        <w:jc w:val="right"/>
      </w:pPr>
      <w:r>
        <w:t>В 47 Филиал ФГБУ "ФКП Росреестра" по Ленинградской области</w:t>
      </w:r>
    </w:p>
    <w:p w:rsidR="00632853" w:rsidRDefault="00632853" w:rsidP="00EA672F">
      <w:pPr>
        <w:jc w:val="right"/>
      </w:pPr>
      <w:r>
        <w:t>Межрайонный отдел №1 Филиала ФГБУ "ФКП Росреестра" по Ленинградской области</w:t>
      </w:r>
    </w:p>
    <w:p w:rsidR="00632853" w:rsidRDefault="00632853" w:rsidP="00EA672F">
      <w:pPr>
        <w:jc w:val="right"/>
      </w:pPr>
      <w:r>
        <w:t xml:space="preserve">Адрес: </w:t>
      </w:r>
      <w:smartTag w:uri="urn:schemas-microsoft-com:office:smarttags" w:element="metricconverter">
        <w:smartTagPr>
          <w:attr w:name="ProductID" w:val="197101, г"/>
        </w:smartTagPr>
        <w:r>
          <w:t>197101, г</w:t>
        </w:r>
      </w:smartTag>
      <w:r>
        <w:t>. Санкт-Петербург, ул. Чапаева, 15, лит. Б</w:t>
      </w:r>
    </w:p>
    <w:p w:rsidR="00632853" w:rsidRDefault="00632853" w:rsidP="00015881">
      <w:pPr>
        <w:jc w:val="right"/>
      </w:pPr>
      <w:r>
        <w:t>Код ОКАТО обслуживаемой территории: 41422000000</w:t>
      </w:r>
    </w:p>
    <w:p w:rsidR="00632853" w:rsidRDefault="00632853" w:rsidP="00015881">
      <w:pPr>
        <w:jc w:val="right"/>
      </w:pPr>
      <w:r>
        <w:t>Код ОКТМО обслуживаемой территории: 41621101</w:t>
      </w:r>
    </w:p>
    <w:p w:rsidR="00632853" w:rsidRDefault="00632853" w:rsidP="00EA672F">
      <w:pPr>
        <w:jc w:val="right"/>
      </w:pPr>
    </w:p>
    <w:p w:rsidR="00632853" w:rsidRDefault="00632853" w:rsidP="00EA672F">
      <w:pPr>
        <w:jc w:val="right"/>
      </w:pPr>
      <w:r>
        <w:t>От собственника жилого помещения по адресу _____________________</w:t>
      </w:r>
    </w:p>
    <w:p w:rsidR="00632853" w:rsidRDefault="00632853" w:rsidP="00EA672F">
      <w:pPr>
        <w:jc w:val="right"/>
      </w:pPr>
      <w:r>
        <w:t>______________________________________________________________</w:t>
      </w:r>
    </w:p>
    <w:p w:rsidR="00632853" w:rsidRDefault="00632853" w:rsidP="00EA672F">
      <w:pPr>
        <w:jc w:val="right"/>
      </w:pPr>
    </w:p>
    <w:p w:rsidR="00632853" w:rsidRDefault="00632853" w:rsidP="00EA672F">
      <w:pPr>
        <w:jc w:val="right"/>
      </w:pPr>
      <w:r>
        <w:t>ФИО, тел.___________</w:t>
      </w:r>
    </w:p>
    <w:p w:rsidR="00632853" w:rsidRDefault="00632853" w:rsidP="00EA672F">
      <w:pPr>
        <w:jc w:val="center"/>
      </w:pPr>
    </w:p>
    <w:p w:rsidR="00632853" w:rsidRDefault="00632853" w:rsidP="00EA672F">
      <w:pPr>
        <w:jc w:val="center"/>
      </w:pPr>
    </w:p>
    <w:p w:rsidR="00632853" w:rsidRDefault="00632853" w:rsidP="00EA672F">
      <w:pPr>
        <w:jc w:val="center"/>
      </w:pPr>
      <w:r>
        <w:t>Заявление</w:t>
      </w:r>
    </w:p>
    <w:p w:rsidR="00632853" w:rsidRDefault="00632853" w:rsidP="00EA672F">
      <w:pPr>
        <w:jc w:val="center"/>
      </w:pPr>
    </w:p>
    <w:p w:rsidR="00632853" w:rsidRDefault="00632853" w:rsidP="00EA672F">
      <w:pPr>
        <w:jc w:val="center"/>
      </w:pPr>
    </w:p>
    <w:p w:rsidR="00632853" w:rsidRDefault="00632853" w:rsidP="00A074BE"/>
    <w:p w:rsidR="00632853" w:rsidRDefault="00632853" w:rsidP="00A074BE">
      <w:pPr>
        <w:ind w:firstLine="708"/>
      </w:pPr>
      <w:r>
        <w:t xml:space="preserve">На основании </w:t>
      </w:r>
      <w:r w:rsidRPr="001331BD">
        <w:t>Постановлени</w:t>
      </w:r>
      <w:r>
        <w:t>я</w:t>
      </w:r>
      <w:r w:rsidRPr="001331BD">
        <w:t xml:space="preserve"> Конституционного Суда РФ от 28.05.2010 №12-П, взаимосвязанные положения частей 2 и 5 ст.16 и ч.1 и.2 ст.36 Жилищного кодекса РФ</w:t>
      </w:r>
      <w:r>
        <w:t xml:space="preserve"> п</w:t>
      </w:r>
      <w:r w:rsidRPr="006F7737">
        <w:t>редусматриваю</w:t>
      </w:r>
      <w:r>
        <w:t>щих</w:t>
      </w:r>
      <w:r w:rsidRPr="006F7737">
        <w:t xml:space="preserve"> переход в общедолевую собственность владельцев помещений в МКД земельного участка, сформированного под домом и поставленного на кадастровый учё</w:t>
      </w:r>
      <w:r>
        <w:t>т.</w:t>
      </w:r>
    </w:p>
    <w:p w:rsidR="00632853" w:rsidRDefault="00632853" w:rsidP="00A074BE">
      <w:pPr>
        <w:ind w:firstLine="708"/>
      </w:pPr>
      <w:r>
        <w:t>Прошу зарегистрировать долю в праве общедолевой собственности на общее имущество в МКД по моему адресу регистрации и владения принадлежащей мне квартиры. Земельный участок под МКД кадастровый номер __________________. П</w:t>
      </w:r>
      <w:r w:rsidRPr="00781D56">
        <w:t xml:space="preserve">раво на земельный участок переходит пропорционально долям собственности в доме (ст.37 </w:t>
      </w:r>
      <w:r>
        <w:t>Жилищного</w:t>
      </w:r>
      <w:r w:rsidRPr="00781D56">
        <w:t xml:space="preserve"> Кодекса</w:t>
      </w:r>
      <w:r>
        <w:t xml:space="preserve"> РФ</w:t>
      </w:r>
      <w:r w:rsidRPr="00781D56">
        <w:t>)</w:t>
      </w:r>
      <w:r>
        <w:t>.</w:t>
      </w:r>
    </w:p>
    <w:p w:rsidR="00632853" w:rsidRDefault="00632853" w:rsidP="00A074BE">
      <w:pPr>
        <w:ind w:firstLine="708"/>
      </w:pPr>
      <w:r>
        <w:t>Пошлина за госрегистрацию доли в праве общей собственности на общее недвижимое имущество, в соответствии с регламентом по Федеральному закону от 21.07.2014 N 221-ФЗ и статьей 333.23 Налогового кодекса Российской Федерации, мною уплачена, прилагаю платежный документ.</w:t>
      </w:r>
      <w:bookmarkStart w:id="0" w:name="_GoBack"/>
      <w:bookmarkEnd w:id="0"/>
    </w:p>
    <w:p w:rsidR="00632853" w:rsidRDefault="00632853" w:rsidP="00A074BE">
      <w:pPr>
        <w:ind w:firstLine="708"/>
      </w:pPr>
      <w:r>
        <w:t xml:space="preserve">Доля в общедомовом имуществе пропорциональна отношению общей площади жилых помещений МКД – </w:t>
      </w:r>
      <w:smartTag w:uri="urn:schemas-microsoft-com:office:smarttags" w:element="metricconverter">
        <w:smartTagPr>
          <w:attr w:name="ProductID" w:val="23654,1 кв. м"/>
        </w:smartTagPr>
        <w:r>
          <w:t>23654,1 кв. м</w:t>
        </w:r>
      </w:smartTag>
      <w:r>
        <w:t xml:space="preserve"> и площади принадлежащей мне квартиры – </w:t>
      </w:r>
      <w:smartTag w:uri="urn:schemas-microsoft-com:office:smarttags" w:element="metricconverter">
        <w:smartTagPr>
          <w:attr w:name="ProductID" w:val="81,1 кв. м"/>
        </w:smartTagPr>
        <w:r>
          <w:t>81,1 кв. м</w:t>
        </w:r>
      </w:smartTag>
      <w:r>
        <w:t xml:space="preserve"> = </w:t>
      </w:r>
      <w:r w:rsidRPr="00EF0E45">
        <w:t>0,3428581091650073</w:t>
      </w:r>
    </w:p>
    <w:p w:rsidR="00632853" w:rsidRDefault="00632853" w:rsidP="00A074BE">
      <w:pPr>
        <w:ind w:firstLine="708"/>
      </w:pPr>
    </w:p>
    <w:p w:rsidR="00632853" w:rsidRDefault="00632853" w:rsidP="00EF0E45">
      <w:pPr>
        <w:jc w:val="center"/>
      </w:pPr>
      <w:r>
        <w:t>Собственник квартиры в МКД по адресу ______________________</w:t>
      </w:r>
    </w:p>
    <w:p w:rsidR="00632853" w:rsidRDefault="00632853" w:rsidP="00EF0E45">
      <w:pPr>
        <w:jc w:val="center"/>
      </w:pPr>
      <w:r>
        <w:t>__________________________________________________________</w:t>
      </w:r>
    </w:p>
    <w:p w:rsidR="00632853" w:rsidRDefault="00632853" w:rsidP="00EF0E45">
      <w:pPr>
        <w:jc w:val="center"/>
      </w:pPr>
    </w:p>
    <w:p w:rsidR="00632853" w:rsidRDefault="00632853" w:rsidP="00781D56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ФИО</w:t>
      </w:r>
    </w:p>
    <w:p w:rsidR="00632853" w:rsidRDefault="00632853" w:rsidP="00015881">
      <w:pPr>
        <w:ind w:firstLine="708"/>
      </w:pPr>
      <w:r>
        <w:t>16.08.2016 года</w:t>
      </w:r>
    </w:p>
    <w:p w:rsidR="00632853" w:rsidRDefault="00632853" w:rsidP="00EA672F">
      <w:pPr>
        <w:jc w:val="right"/>
      </w:pPr>
    </w:p>
    <w:sectPr w:rsidR="00632853" w:rsidSect="00062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672F"/>
    <w:rsid w:val="00015881"/>
    <w:rsid w:val="00062954"/>
    <w:rsid w:val="000C0480"/>
    <w:rsid w:val="001331BD"/>
    <w:rsid w:val="001D66A9"/>
    <w:rsid w:val="00372358"/>
    <w:rsid w:val="0053292C"/>
    <w:rsid w:val="00632853"/>
    <w:rsid w:val="006F7737"/>
    <w:rsid w:val="00781D56"/>
    <w:rsid w:val="00783657"/>
    <w:rsid w:val="00813504"/>
    <w:rsid w:val="008E7692"/>
    <w:rsid w:val="009F349B"/>
    <w:rsid w:val="00A074BE"/>
    <w:rsid w:val="00A43CF9"/>
    <w:rsid w:val="00CA79B8"/>
    <w:rsid w:val="00EA672F"/>
    <w:rsid w:val="00EF0E45"/>
    <w:rsid w:val="00F96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92C"/>
    <w:pPr>
      <w:spacing w:line="240" w:lineRule="exact"/>
      <w:jc w:val="both"/>
    </w:pPr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1588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588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rsid w:val="000C0480"/>
    <w:rPr>
      <w:rFonts w:cs="Times New Roman"/>
      <w:color w:val="666699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</Pages>
  <Words>252</Words>
  <Characters>1440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5</cp:revision>
  <cp:lastPrinted>2016-05-31T09:19:00Z</cp:lastPrinted>
  <dcterms:created xsi:type="dcterms:W3CDTF">2016-05-31T09:01:00Z</dcterms:created>
  <dcterms:modified xsi:type="dcterms:W3CDTF">2017-04-06T10:25:00Z</dcterms:modified>
</cp:coreProperties>
</file>